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003" w:rsidRDefault="008E4003" w:rsidP="005A608E">
      <w:pPr>
        <w:spacing w:after="500"/>
        <w:rPr>
          <w:rFonts w:eastAsiaTheme="majorEastAsia" w:cstheme="majorHAnsi"/>
          <w:noProof/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255D0A" wp14:editId="368DB9E6">
                <wp:simplePos x="0" y="0"/>
                <wp:positionH relativeFrom="page">
                  <wp:posOffset>4680585</wp:posOffset>
                </wp:positionH>
                <wp:positionV relativeFrom="page">
                  <wp:posOffset>1524000</wp:posOffset>
                </wp:positionV>
                <wp:extent cx="2160000" cy="673200"/>
                <wp:effectExtent l="0" t="0" r="12065" b="0"/>
                <wp:wrapSquare wrapText="bothSides"/>
                <wp:docPr id="3" name="Text Box 3" descr="Referenc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6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003" w:rsidRDefault="008E4003" w:rsidP="008E4003">
                            <w:pPr>
                              <w:pStyle w:val="MVRefInfo"/>
                            </w:pPr>
                            <w:r>
                              <w:t>File no:</w:t>
                            </w:r>
                            <w:r w:rsidRPr="00FE5F78">
                              <w:t xml:space="preserve"> </w:t>
                            </w:r>
                            <w:sdt>
                              <w:sdtPr>
                                <w:alias w:val="Our Ref"/>
      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      <w:id w:val="376593072"/>
                                <w:placeholder>
                                  <w:docPart w:val="5DBDEA5EADF24E78971EE6FF6E2497F5"/>
                                </w:placeholder>
                                <w:dataBinding w:prefixMappings="xmlns:ns0='http://schemas.macroview.com.au/answerfile'" w:xpath="/ns0:root[1]/ns0:OurRef[1]" w:storeItemID="{A6F955A5-2E0A-40A3-B723-623C021DF025}"/>
                                <w:text/>
                              </w:sdtPr>
                              <w:sdtEndPr/>
                              <w:sdtContent>
                                <w:r w:rsidR="00F66025">
                                  <w:t>LEP-</w:t>
                                </w:r>
                                <w:r w:rsidR="00EC2221">
                                  <w:t>19</w:t>
                                </w:r>
                                <w:r w:rsidR="00F66025">
                                  <w:t>-000</w:t>
                                </w:r>
                                <w:r w:rsidR="00EC2221">
                                  <w:t>3</w:t>
                                </w:r>
                              </w:sdtContent>
                            </w:sdt>
                          </w:p>
                          <w:p w:rsidR="008E4003" w:rsidRPr="002947E0" w:rsidRDefault="00651D9E" w:rsidP="008E4003">
                            <w:pPr>
                              <w:pStyle w:val="MVDate"/>
                            </w:pPr>
                            <w:sdt>
                              <w:sdtPr>
                                <w:alias w:val="Date"/>
      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      <w:id w:val="1540393218"/>
                                <w:placeholder>
                                  <w:docPart w:val="8107C143BBF243999EDDAAE1D85C63B3"/>
                                </w:placeholder>
                                <w:dataBinding w:prefixMappings="xmlns:ns0='http://schemas.macroview.com.au/answerfile'" w:xpath="/ns0:root[1]/ns0:Date[1]" w:storeItemID="{A6F955A5-2E0A-40A3-B723-623C021DF025}"/>
                                <w:date w:fullDate="2020-12-11T00:00:00Z">
                                  <w:dateFormat w:val="d MMMM yyyy"/>
                                  <w:lid w:val="en-AU"/>
                                  <w:storeMappedDataAs w:val="dat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EC2221">
                                  <w:t>1</w:t>
                                </w:r>
                                <w:r w:rsidR="00BE13D3">
                                  <w:t>1</w:t>
                                </w:r>
                                <w:r w:rsidR="00EC2221">
                                  <w:t xml:space="preserve"> </w:t>
                                </w:r>
                                <w:r w:rsidR="00D2716C">
                                  <w:t>December</w:t>
                                </w:r>
                                <w:r w:rsidR="00EC2221">
                                  <w:t xml:space="preserve"> 2020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55D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Reference box" style="position:absolute;margin-left:368.55pt;margin-top:120pt;width:170.1pt;height:5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" filled="f" stroked="f" strokeweight=".5pt">
                <v:textbox style="mso-fit-shape-to-text:t" inset=",,0">
                  <w:txbxContent>
                    <w:p w:rsidR="008E4003" w:rsidRDefault="008E4003" w:rsidP="008E4003">
                      <w:pPr>
                        <w:pStyle w:val="MVRefInfo"/>
                      </w:pPr>
                      <w:r>
                        <w:t>File no:</w:t>
                      </w:r>
                      <w:r w:rsidRPr="00FE5F78">
                        <w:t xml:space="preserve"> </w:t>
                      </w:r>
                      <w:sdt>
                        <w:sdtPr>
                          <w:alias w:val="Our Ref"/>
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<w:id w:val="376593072"/>
                          <w:placeholder>
                            <w:docPart w:val="5DBDEA5EADF24E78971EE6FF6E2497F5"/>
                          </w:placeholder>
                          <w:dataBinding w:prefixMappings="xmlns:ns0='http://schemas.macroview.com.au/answerfile'" w:xpath="/ns0:root[1]/ns0:OurRef[1]" w:storeItemID="{A6F955A5-2E0A-40A3-B723-623C021DF025}"/>
                          <w:text/>
                        </w:sdtPr>
                        <w:sdtEndPr/>
                        <w:sdtContent>
                          <w:r w:rsidR="00F66025">
                            <w:t>LEP-</w:t>
                          </w:r>
                          <w:r w:rsidR="00EC2221">
                            <w:t>19</w:t>
                          </w:r>
                          <w:r w:rsidR="00F66025">
                            <w:t>-000</w:t>
                          </w:r>
                          <w:r w:rsidR="00EC2221">
                            <w:t>3</w:t>
                          </w:r>
                        </w:sdtContent>
                      </w:sdt>
                    </w:p>
                    <w:p w:rsidR="008E4003" w:rsidRPr="002947E0" w:rsidRDefault="00651D9E" w:rsidP="008E4003">
                      <w:pPr>
                        <w:pStyle w:val="MVDate"/>
                      </w:pPr>
                      <w:sdt>
                        <w:sdtPr>
                          <w:alias w:val="Date"/>
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<w:id w:val="1540393218"/>
                          <w:placeholder>
                            <w:docPart w:val="8107C143BBF243999EDDAAE1D85C63B3"/>
                          </w:placeholder>
                          <w:dataBinding w:prefixMappings="xmlns:ns0='http://schemas.macroview.com.au/answerfile'" w:xpath="/ns0:root[1]/ns0:Date[1]" w:storeItemID="{A6F955A5-2E0A-40A3-B723-623C021DF025}"/>
                          <w:date w:fullDate="2020-12-11T00:00:00Z">
                            <w:dateFormat w:val="d MMMM yyyy"/>
                            <w:lid w:val="en-AU"/>
                            <w:storeMappedDataAs w:val="date"/>
                            <w:calendar w:val="gregorian"/>
                          </w:date>
                        </w:sdtPr>
                        <w:sdtEndPr/>
                        <w:sdtContent>
                          <w:r w:rsidR="00EC2221">
                            <w:t>1</w:t>
                          </w:r>
                          <w:r w:rsidR="00BE13D3">
                            <w:t>1</w:t>
                          </w:r>
                          <w:r w:rsidR="00EC2221">
                            <w:t xml:space="preserve"> </w:t>
                          </w:r>
                          <w:r w:rsidR="00D2716C">
                            <w:t>December</w:t>
                          </w:r>
                          <w:r w:rsidR="00EC2221">
                            <w:t xml:space="preserve"> 2020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dt>
      <w:sdtPr>
        <w:rPr>
          <w:rFonts w:eastAsiaTheme="majorEastAsia" w:cstheme="majorHAnsi"/>
          <w:b/>
          <w:noProof/>
          <w:sz w:val="16"/>
        </w:rPr>
        <w:alias w:val="Recipient"/>
        <w:tag w:val="{&quot;Command&quot;:&quot;RepeatingControl&quot;,&quot;Expression&quot;:&quot;Recipients&quot;}"/>
        <w:id w:val="765199118"/>
        <w:placeholder>
          <w:docPart w:val="A3401CE0E3104E988EFB02D63F281503"/>
        </w:placeholder>
      </w:sdtPr>
      <w:sdtEndPr/>
      <w:sdtContent>
        <w:sdt>
          <w:sdtPr>
            <w:alias w:val="Recipient Name"/>
            <w:tag w:val="{&quot;C&quot;:&quot;DLI&quot;,&quot;E&quot;:&quot;??(obj.Recipients[0].FullName)&quot;}"/>
            <w:id w:val="821242767"/>
            <w:placeholder>
              <w:docPart w:val="40F71BE44BF34BC4A6D7CB5BAC76CB4E"/>
            </w:placeholder>
            <w:dataBinding w:prefixMappings="xmlns:ns0='http://schemas.macroview.com.au/answerfile'" w:xpath="/ns0:root[1]/ns0:Recipients[1]/ns0:Contact[1]/ns0:FullName[1]" w:storeItemID="{A6F955A5-2E0A-40A3-B723-623C021DF025}"/>
            <w:text/>
          </w:sdtPr>
          <w:sdtEndPr/>
          <w:sdtContent>
            <w:p w:rsidR="008A3E62" w:rsidRPr="00FE5F78" w:rsidRDefault="00F66025" w:rsidP="00161ACD">
              <w:pPr>
                <w:pStyle w:val="MVRecipient1"/>
                <w:contextualSpacing w:val="0"/>
              </w:pPr>
              <w:r>
                <w:t>Ms Jane Grose</w:t>
              </w:r>
            </w:p>
          </w:sdtContent>
        </w:sdt>
        <w:sdt>
          <w:sdtPr>
            <w:alias w:val="Recipient Position"/>
            <w:tag w:val="{&quot;C&quot;:&quot;DLI&quot;,&quot;E&quot;:&quot;??(obj.Recipients[0].Position)&quot;}"/>
            <w:id w:val="476270894"/>
            <w:placeholder>
              <w:docPart w:val="2D8BF189B2CC4337981D4975DB64E42F"/>
            </w:placeholder>
            <w:dataBinding w:prefixMappings="xmlns:ns0='http://schemas.macroview.com.au/answerfile'" w:xpath="/ns0:root[1]/ns0:Recipients[1]/ns0:Contact[1]/ns0:Position[1]" w:storeItemID="{A6F955A5-2E0A-40A3-B723-623C021DF025}"/>
            <w:text/>
          </w:sdtPr>
          <w:sdtEndPr/>
          <w:sdtContent>
            <w:p w:rsidR="008A3E62" w:rsidRPr="00FE5F78" w:rsidRDefault="00F66025" w:rsidP="00161ACD">
              <w:pPr>
                <w:pStyle w:val="MVRecipient1"/>
              </w:pPr>
              <w:r>
                <w:t>Director General (Western)</w:t>
              </w:r>
            </w:p>
          </w:sdtContent>
        </w:sdt>
        <w:sdt>
          <w:sdtPr>
            <w:alias w:val="Recipient Company"/>
            <w:tag w:val="{&quot;C&quot;:&quot;DLI&quot;,&quot;E&quot;:&quot;??(obj.Recipients[0].CompanyName)&quot;}"/>
            <w:id w:val="951911792"/>
            <w:placeholder>
              <w:docPart w:val="D0F20B6ADA0B41D99100FC7051B5C7FE"/>
            </w:placeholder>
            <w:dataBinding w:prefixMappings="xmlns:ns0='http://schemas.macroview.com.au/answerfile'" w:xpath="/ns0:root[1]/ns0:Recipients[1]/ns0:Contact[1]/ns0:CompanyName[1]" w:storeItemID="{A6F955A5-2E0A-40A3-B723-623C021DF025}"/>
            <w:text/>
          </w:sdtPr>
          <w:sdtEndPr/>
          <w:sdtContent>
            <w:p w:rsidR="008A3E62" w:rsidRPr="00FE5F78" w:rsidRDefault="00F66025" w:rsidP="00161ACD">
              <w:pPr>
                <w:pStyle w:val="MVRecipient1"/>
              </w:pPr>
              <w:r>
                <w:t>Department of Planning, Industry and Environment</w:t>
              </w:r>
            </w:p>
          </w:sdtContent>
        </w:sdt>
        <w:sdt>
          <w:sdtPr>
            <w:alias w:val="Recipient Address"/>
            <w:tag w:val="{&quot;C&quot;:&quot;DLI&quot;,&quot;E&quot;:&quot;??(obj.Recipients[0].Address)&quot;}"/>
            <w:id w:val="-1967347425"/>
            <w:placeholder>
              <w:docPart w:val="08D5DAAFFAA14619A1DA30293ED73BD2"/>
            </w:placeholder>
            <w:dataBinding w:prefixMappings="xmlns:ns0='http://schemas.macroview.com.au/answerfile'" w:xpath="/ns0:root[1]/ns0:Recipients[1]/ns0:Contact[1]/ns0:Address[1]" w:storeItemID="{A6F955A5-2E0A-40A3-B723-623C021DF025}"/>
            <w:text w:multiLine="1"/>
          </w:sdtPr>
          <w:sdtEndPr/>
          <w:sdtContent>
            <w:p w:rsidR="008A3E62" w:rsidRDefault="00F66025" w:rsidP="00161ACD">
              <w:pPr>
                <w:pStyle w:val="MVRecipient1"/>
              </w:pPr>
              <w:r>
                <w:t>GPO Box 39</w:t>
              </w:r>
              <w:r>
                <w:br/>
              </w:r>
              <w:r w:rsidR="00651D9E">
                <w:t>SYDNEY NSW</w:t>
              </w:r>
              <w:r>
                <w:t xml:space="preserve"> </w:t>
              </w:r>
              <w:r w:rsidR="00431849">
                <w:t xml:space="preserve"> </w:t>
              </w:r>
              <w:r>
                <w:t>2001</w:t>
              </w:r>
            </w:p>
          </w:sdtContent>
        </w:sdt>
      </w:sdtContent>
    </w:sdt>
    <w:sdt>
      <w:sdtPr>
        <w:alias w:val="Optional"/>
        <w:tag w:val="&lt;?xml version=&quot;1.0&quot; encoding=&quot;utf-16&quot;?&gt;&#10;&lt;PrecedentInstruction&gt;&#10;  &lt;Command&gt;DeleteLineIf&lt;/Command&gt;&#10;  &lt;Expression&gt;string.IsNullOrEmpty(obj.SalutationPrefix) AND string.IsNullOrEmpty(obj.Salutation)&lt;/Expression&gt;&#10;  &lt;UpdateAfterVariables /&gt;&#10;&lt;/PrecedentInstruction&gt;"/>
        <w:id w:val="-347876164"/>
        <w:placeholder>
          <w:docPart w:val="A3401CE0E3104E988EFB02D63F281503"/>
        </w:placeholder>
      </w:sdtPr>
      <w:sdtEndPr/>
      <w:sdtContent>
        <w:p w:rsidR="008A3E62" w:rsidRPr="00D23183" w:rsidRDefault="00263BAF" w:rsidP="00161ACD">
          <w:pPr>
            <w:pStyle w:val="MVSalutation"/>
          </w:pPr>
          <w:r>
            <w:t>Dear</w:t>
          </w:r>
          <w:r w:rsidR="008A3E62" w:rsidRPr="00FE5F78">
            <w:t xml:space="preserve"> </w:t>
          </w:r>
          <w:sdt>
            <w:sdtPr>
              <w:alias w:val="Salutation Prefix"/>
              <w:tag w:val="&lt;?xml version=&quot;1.0&quot; encoding=&quot;utf-16&quot;?&gt;&#10;&lt;PrecedentInstruction&gt;&#10;  &lt;Command&gt;DeleteControlIf&lt;/Command&gt;&#10;  &lt;Expression&gt;string.IsNullOrEmpty(obj.SalutationPrefix)&lt;/Expression&gt;&#10;  &lt;ListItems&gt;SalutationPrefixItems&lt;/ListItems&gt;&#10;  &lt;UpdateAfterVariables /&gt;&#10;&lt;/PrecedentInstruction&gt;"/>
              <w:id w:val="-2118133553"/>
              <w:placeholder>
                <w:docPart w:val="3664B16D82224F4BA2F3053CC638C85F"/>
              </w:placeholder>
              <w:dataBinding w:prefixMappings="xmlns:ns0='http://schemas.macroview.com.au/answerfile'" w:xpath="/ns0:root[1]/ns0:SalutationPrefix[1]" w:storeItemID="{A6F955A5-2E0A-40A3-B723-623C021DF025}"/>
              <w:comboBox w:lastValue="Ms">
                <w:listItem w:displayText="Dr" w:value="Dr"/>
                <w:listItem w:displayText="Miss" w:value="Miss"/>
                <w:listItem w:displayText="Mr" w:value="Mr"/>
                <w:listItem w:displayText="Mrs" w:value="Mrs"/>
                <w:listItem w:displayText="Ms" w:value="Ms"/>
                <w:listItem w:displayText="Prof" w:value="Prof"/>
                <w:listItem w:displayText="Sir or Madam" w:value="Sir or Madam"/>
              </w:comboBox>
            </w:sdtPr>
            <w:sdtEndPr/>
            <w:sdtContent>
              <w:r w:rsidR="00F66025">
                <w:t>Ms</w:t>
              </w:r>
            </w:sdtContent>
          </w:sdt>
          <w:sdt>
            <w:sdtPr>
              <w:alias w:val="Optional"/>
              <w:tag w:val="&lt;?xml version=&quot;1.0&quot; encoding=&quot;utf-16&quot;?&gt;&#10;&lt;PrecedentInstruction&gt;&#10;  &lt;Command&gt;DeleteControlIf&lt;/Command&gt;&#10;  &lt;Expression&gt;string.IsNullOrEmpty(obj.SalutationPrefix)&lt;/Expression&gt;&#10;  &lt;UpdateAfterVariables /&gt;&#10;&lt;/PrecedentInstruction&gt;"/>
              <w:id w:val="616410239"/>
              <w:placeholder>
                <w:docPart w:val="A3401CE0E3104E988EFB02D63F281503"/>
              </w:placeholder>
            </w:sdtPr>
            <w:sdtEndPr/>
            <w:sdtContent>
              <w:r w:rsidR="00997EA4">
                <w:t xml:space="preserve"> </w:t>
              </w:r>
            </w:sdtContent>
          </w:sdt>
          <w:sdt>
            <w:sdtPr>
              <w:alias w:val="Salutation"/>
              <w:tag w:val="&lt;?xml version=&quot;1.0&quot; encoding=&quot;utf-16&quot;?&gt;&#10;&lt;PrecedentInstruction&gt;&#10;  &lt;Command&gt;DeleteControlIf&lt;/Command&gt;&#10;  &lt;Expression&gt;string.IsNullOrEmpty(obj.Salutation)&lt;/Expression&gt;&#10;  &lt;UpdateAfterVariables /&gt;&#10;&lt;/PrecedentInstruction&gt;"/>
              <w:id w:val="1180012293"/>
              <w:placeholder>
                <w:docPart w:val="39C5426338EC48FC887ABE125694879E"/>
              </w:placeholder>
              <w:dataBinding w:prefixMappings="xmlns:ns0='http://schemas.macroview.com.au/answerfile'" w:xpath="/ns0:root[1]/ns0:Salutation[1]" w:storeItemID="{A6F955A5-2E0A-40A3-B723-623C021DF025}"/>
              <w:text/>
            </w:sdtPr>
            <w:sdtEndPr/>
            <w:sdtContent>
              <w:r w:rsidR="00F66025">
                <w:t>Grose</w:t>
              </w:r>
              <w:r w:rsidR="00373A81">
                <w:t>,</w:t>
              </w:r>
            </w:sdtContent>
          </w:sdt>
        </w:p>
      </w:sdtContent>
    </w:sdt>
    <w:sdt>
      <w:sdtPr>
        <w:alias w:val="Subject"/>
        <w:tag w:val="&lt;?xml version=&quot;1.0&quot; encoding=&quot;utf-16&quot;?&gt;&#10;&lt;PrecedentInstruction&gt;&#10;  &lt;Command&gt;DeleteLineIf&lt;/Command&gt;&#10;  &lt;Expression&gt;string.IsNullOrEmpty(obj.Subject)&lt;/Expression&gt;&#10;  &lt;UpdateAfterVariables /&gt;&#10;&lt;/PrecedentInstruction&gt;"/>
        <w:id w:val="1571683964"/>
        <w:placeholder>
          <w:docPart w:val="2FD62B95FE4A4670AE6D8A4FC65CDB16"/>
        </w:placeholder>
        <w:dataBinding w:prefixMappings="xmlns:ns0='http://schemas.macroview.com.au/answerfile'" w:xpath="/ns0:root[1]/ns0:Subject[1]" w:storeItemID="{A6F955A5-2E0A-40A3-B723-623C021DF025}"/>
        <w:text w:multiLine="1"/>
      </w:sdtPr>
      <w:sdtEndPr/>
      <w:sdtContent>
        <w:p w:rsidR="008A3E62" w:rsidRPr="00D23183" w:rsidRDefault="00F66025" w:rsidP="006F4495">
          <w:pPr>
            <w:pStyle w:val="Heading3"/>
            <w:rPr>
              <w:rFonts w:asciiTheme="minorHAnsi" w:hAnsiTheme="minorHAnsi" w:cstheme="minorHAnsi"/>
            </w:rPr>
          </w:pPr>
          <w:r>
            <w:t xml:space="preserve">Gateway Submission of Planning Proposal </w:t>
          </w:r>
          <w:r w:rsidR="00EC2221">
            <w:t>–</w:t>
          </w:r>
          <w:r>
            <w:t xml:space="preserve"> </w:t>
          </w:r>
          <w:r w:rsidR="00EC2221">
            <w:t>45 Hollinsworth Road</w:t>
          </w:r>
          <w:r>
            <w:t>, Marsden Park</w:t>
          </w:r>
          <w:r w:rsidR="001B482B">
            <w:t xml:space="preserve"> LEP-</w:t>
          </w:r>
          <w:r w:rsidR="00EC2221">
            <w:t>19</w:t>
          </w:r>
          <w:r w:rsidR="001B482B">
            <w:t>-000</w:t>
          </w:r>
          <w:r w:rsidR="00EC2221">
            <w:t>3</w:t>
          </w:r>
        </w:p>
      </w:sdtContent>
    </w:sdt>
    <w:p w:rsidR="00C12DB9" w:rsidRDefault="00F66025" w:rsidP="00767B08">
      <w:pPr>
        <w:pStyle w:val="BodyText"/>
      </w:pPr>
      <w:r>
        <w:t>We are wri</w:t>
      </w:r>
      <w:r w:rsidR="006367F6">
        <w:t>tin</w:t>
      </w:r>
      <w:r>
        <w:t xml:space="preserve">g to submit a Planning Proposal for your consideration for Gateway Determination under Section 3.34 of the </w:t>
      </w:r>
      <w:r w:rsidRPr="00F66025">
        <w:rPr>
          <w:i/>
        </w:rPr>
        <w:t>Environmental Planning and Assessment Act 1979</w:t>
      </w:r>
      <w:r>
        <w:t>.</w:t>
      </w:r>
    </w:p>
    <w:p w:rsidR="008E559E" w:rsidRDefault="00F66025" w:rsidP="00767B08">
      <w:pPr>
        <w:pStyle w:val="BodyText"/>
      </w:pPr>
      <w:r>
        <w:t xml:space="preserve">Council prepared </w:t>
      </w:r>
      <w:r w:rsidR="006367F6">
        <w:t xml:space="preserve">this Planning Proposal to amend </w:t>
      </w:r>
      <w:r w:rsidR="006367F6" w:rsidRPr="006367F6">
        <w:rPr>
          <w:i/>
        </w:rPr>
        <w:t xml:space="preserve">State Environmental Planning Policy (Sydney Region Growth Centres) 2006 </w:t>
      </w:r>
      <w:r w:rsidR="006367F6">
        <w:t xml:space="preserve">as it relates to </w:t>
      </w:r>
      <w:r w:rsidR="00EC2221">
        <w:t xml:space="preserve">the </w:t>
      </w:r>
      <w:r w:rsidR="006367F6">
        <w:t xml:space="preserve">Marsden Park Precinct.  The Planning Proposal seeks to rezone land at </w:t>
      </w:r>
      <w:r w:rsidR="00EC2221">
        <w:t>45 Hollinsworth Road</w:t>
      </w:r>
      <w:r w:rsidR="006367F6">
        <w:t xml:space="preserve">, Marsden Park from </w:t>
      </w:r>
      <w:r w:rsidR="00EC2221">
        <w:t>SP2 Local Road to B5 Business Development and to include ‘hotel or motel</w:t>
      </w:r>
      <w:r w:rsidR="00A76F44">
        <w:t xml:space="preserve"> accommodation’ as an additional permitted use</w:t>
      </w:r>
      <w:r w:rsidR="008E559E">
        <w:t xml:space="preserve"> for that specific lot</w:t>
      </w:r>
      <w:r w:rsidR="006367F6">
        <w:t xml:space="preserve"> </w:t>
      </w:r>
      <w:r w:rsidR="008E559E">
        <w:t>(1 DP 1176437).</w:t>
      </w:r>
    </w:p>
    <w:p w:rsidR="006367F6" w:rsidRDefault="006367F6" w:rsidP="00767B08">
      <w:pPr>
        <w:pStyle w:val="BodyText"/>
      </w:pPr>
      <w:r>
        <w:t xml:space="preserve">The Planning Proposal document and relevant maps are enclosed.  We request that this matter be considered </w:t>
      </w:r>
      <w:r w:rsidR="008E559E">
        <w:t>for a</w:t>
      </w:r>
      <w:r>
        <w:t xml:space="preserve"> Gateway Determination</w:t>
      </w:r>
      <w:r w:rsidR="008E559E">
        <w:t>,</w:t>
      </w:r>
      <w:r>
        <w:t xml:space="preserve"> to enable the Planning Proposal to proceed.</w:t>
      </w:r>
    </w:p>
    <w:p w:rsidR="006367F6" w:rsidRDefault="006367F6" w:rsidP="00767B08">
      <w:pPr>
        <w:pStyle w:val="BodyText"/>
      </w:pPr>
      <w:r>
        <w:t xml:space="preserve">If you would like to discuss this matter further, please contact </w:t>
      </w:r>
      <w:r w:rsidR="00675267">
        <w:t>Agnes Brejzek</w:t>
      </w:r>
      <w:r>
        <w:t xml:space="preserve">, </w:t>
      </w:r>
      <w:r w:rsidR="00675267">
        <w:t xml:space="preserve">Strategic </w:t>
      </w:r>
      <w:r>
        <w:t xml:space="preserve">Planner on 9839 </w:t>
      </w:r>
      <w:r w:rsidR="00675267">
        <w:t>6512</w:t>
      </w:r>
      <w:r>
        <w:t>.</w:t>
      </w:r>
    </w:p>
    <w:p w:rsidR="008A3E62" w:rsidRDefault="00651D9E" w:rsidP="008A3E62">
      <w:pPr>
        <w:pStyle w:val="MVSignoff"/>
        <w:spacing w:before="240"/>
        <w:rPr>
          <w:rFonts w:eastAsiaTheme="minorHAnsi"/>
        </w:rPr>
      </w:pPr>
      <w:sdt>
        <w:sdtPr>
          <w:alias w:val="Signoff"/>
          <w:tag w:val="&lt;?xml version=&quot;1.0&quot; encoding=&quot;utf-16&quot;?&gt;&#10;&lt;PrecedentInstruction&gt;&#10;  &lt;Command&gt;DeleteLineIf&lt;/Command&gt;&#10;  &lt;Expression&gt;string.IsNullOrEmpty(obj.Signoff)&lt;/Expression&gt;&#10;  &lt;ListItems&gt;SignoffItems&lt;/ListItems&gt;&#10;  &lt;UpdateAfterVariables /&gt;&#10;&lt;/PrecedentInstruction&gt;"/>
          <w:id w:val="-180750831"/>
          <w:placeholder>
            <w:docPart w:val="285045D76A7E425C8300F8E70E4B248C"/>
          </w:placeholder>
          <w:dataBinding w:prefixMappings="xmlns:ns0='http://schemas.macroview.com.au/answerfile'" w:xpath="/ns0:root[1]/ns0:Signoff[1]" w:storeItemID="{A6F955A5-2E0A-40A3-B723-623C021DF025}"/>
          <w:comboBox w:lastValue="Yours faithfully">
            <w:listItem w:displayText="Yours faithfully" w:value="Yours faithfully"/>
            <w:listItem w:displayText="Yours sincerely" w:value="Yours sincerely"/>
          </w:comboBox>
        </w:sdtPr>
        <w:sdtEndPr/>
        <w:sdtContent>
          <w:r w:rsidR="00F66025">
            <w:t>Yours faithfully</w:t>
          </w:r>
        </w:sdtContent>
      </w:sdt>
    </w:p>
    <w:sdt>
      <w:sdtPr>
        <w:rPr>
          <w:sz w:val="16"/>
          <w:lang w:val="en-GB"/>
        </w:rPr>
        <w:alias w:val="Sender"/>
        <w:tag w:val="&lt;?xml version=&quot;1.0&quot; encoding=&quot;utf-16&quot;?&gt;&#10;&lt;PrecedentInstruction&gt;&#10;  &lt;Command&gt;DeleteRowIf&lt;/Command&gt;&#10;  &lt;Expression&gt;obj.Sender.IsEmpty and obj.Sender2.IsEmpty&lt;/Expression&gt;&#10;  &lt;UpdateAfterVariables /&gt;&#10;&lt;/PrecedentInstruction&gt;"/>
        <w:id w:val="-804382462"/>
        <w:placeholder>
          <w:docPart w:val="CD0E8DC0EE8146C595EA835253738D13"/>
        </w:placeholder>
      </w:sdtPr>
      <w:sdtEndPr>
        <w:rPr>
          <w:sz w:val="22"/>
          <w:lang w:val="en-AU"/>
        </w:rPr>
      </w:sdtEndPr>
      <w:sdtContent>
        <w:tbl>
          <w:tblPr>
            <w:tblW w:w="3490" w:type="pct"/>
            <w:tblLayout w:type="fixed"/>
            <w:tblCellMar>
              <w:left w:w="0" w:type="dxa"/>
              <w:bottom w:w="240" w:type="dxa"/>
            </w:tblCellMar>
            <w:tblLook w:val="01E0" w:firstRow="1" w:lastRow="1" w:firstColumn="1" w:lastColumn="1" w:noHBand="0" w:noVBand="0"/>
            <w:tblDescription w:val="Signoff"/>
          </w:tblPr>
          <w:tblGrid>
            <w:gridCol w:w="3065"/>
            <w:gridCol w:w="3068"/>
          </w:tblGrid>
          <w:tr w:rsidR="002B6D55" w:rsidTr="00211866">
            <w:trPr>
              <w:cantSplit/>
              <w:trHeight w:val="218"/>
            </w:trPr>
            <w:tc>
              <w:tcPr>
                <w:tcW w:w="3065" w:type="dxa"/>
                <w:vAlign w:val="bottom"/>
              </w:tcPr>
              <w:p w:rsidR="002B6D55" w:rsidRPr="008A3E62" w:rsidRDefault="00211866" w:rsidP="009A3B70">
                <w:pPr>
                  <w:pStyle w:val="ContactName"/>
                  <w:keepNext/>
                  <w:rPr>
                    <w:lang w:val="en-GB"/>
                  </w:rPr>
                </w:pPr>
                <w:r w:rsidRPr="00211866">
                  <w:rPr>
                    <w:noProof/>
                    <w:sz w:val="16"/>
                    <w:lang w:val="en-GB"/>
                  </w:rPr>
                  <w:drawing>
                    <wp:inline distT="0" distB="0" distL="0" distR="0">
                      <wp:extent cx="881062" cy="741680"/>
                      <wp:effectExtent l="0" t="0" r="0" b="127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3418" cy="8025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068" w:type="dxa"/>
                <w:vAlign w:val="bottom"/>
              </w:tcPr>
              <w:p w:rsidR="002B6D55" w:rsidRDefault="002B6D55" w:rsidP="009A3B70">
                <w:pPr>
                  <w:pStyle w:val="ContactName"/>
                  <w:keepNext/>
                </w:pPr>
              </w:p>
            </w:tc>
          </w:tr>
          <w:tr w:rsidR="003E709B" w:rsidTr="00211866">
            <w:trPr>
              <w:cantSplit/>
              <w:trHeight w:val="231"/>
            </w:trPr>
            <w:tc>
              <w:tcPr>
                <w:tcW w:w="3065" w:type="dxa"/>
              </w:tcPr>
              <w:sdt>
                <w:sdtPr>
                  <w:alias w:val="Sender1 Name"/>
                  <w:tag w:val="&lt;?xml version=&quot;1.0&quot; encoding=&quot;utf-16&quot;?&gt;&#10;&lt;PrecedentInstruction&gt;&#10;  &lt;Command&gt;DeleteLineIf&lt;/Command&gt;&#10;  &lt;Expression&gt;string.IsNullOrEmpty(obj.Sender.FullName)&lt;/Expression&gt;&#10;  &lt;UpdateAfterVariables /&gt;&#10;&lt;/PrecedentInstruction&gt;"/>
                  <w:id w:val="-848183393"/>
                  <w:placeholder>
                    <w:docPart w:val="BDAAA459358B4B69A3B7E912CD0E88C1"/>
                  </w:placeholder>
                  <w:dataBinding w:prefixMappings="xmlns:ns0='http://schemas.macroview.com.au/answerfile'" w:xpath="/ns0:root[1]/ns0:Sender[1]/ns0:FullName[1]" w:storeItemID="{A6F955A5-2E0A-40A3-B723-623C021DF025}"/>
                  <w:text/>
                </w:sdtPr>
                <w:sdtEndPr/>
                <w:sdtContent>
                  <w:p w:rsidR="003E709B" w:rsidRDefault="00F66025" w:rsidP="00623296">
                    <w:pPr>
                      <w:pStyle w:val="ContactName"/>
                    </w:pPr>
                    <w:r>
                      <w:t>Rachel Agyare</w:t>
                    </w:r>
                  </w:p>
                </w:sdtContent>
              </w:sdt>
              <w:sdt>
                <w:sdtPr>
                  <w:rPr>
                    <w:lang w:val="en-GB"/>
                  </w:rPr>
                  <w:alias w:val="Sender1 Title"/>
                  <w:tag w:val="&lt;?xml version=&quot;1.0&quot; encoding=&quot;utf-16&quot;?&gt;&#10;&lt;PrecedentInstruction&gt;&#10;  &lt;Command&gt;DeleteLineIf&lt;/Command&gt;&#10;  &lt;Expression&gt;string.IsNullOrEmpty(obj.Sender.Position)&lt;/Expression&gt;&#10;  &lt;UpdateAfterVariables /&gt;&#10;&lt;/PrecedentInstruction&gt;"/>
                  <w:id w:val="277614479"/>
                  <w:placeholder>
                    <w:docPart w:val="6DB354FBE34649D98DC8DF94A68F62DF"/>
                  </w:placeholder>
                  <w:dataBinding w:prefixMappings="xmlns:ns0='http://schemas.macroview.com.au/answerfile'" w:xpath="/ns0:root[1]/ns0:Sender[1]/ns0:Position[1]" w:storeItemID="{A6F955A5-2E0A-40A3-B723-623C021DF025}"/>
                  <w:text w:multiLine="1"/>
                </w:sdtPr>
                <w:sdtEndPr/>
                <w:sdtContent>
                  <w:p w:rsidR="003E709B" w:rsidRPr="007437CB" w:rsidRDefault="00F66025" w:rsidP="00623296">
                    <w:pPr>
                      <w:pStyle w:val="MVLetterDetail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Senior Coordinator Strategic Planning</w:t>
                    </w:r>
                  </w:p>
                </w:sdtContent>
              </w:sdt>
            </w:tc>
            <w:tc>
              <w:tcPr>
                <w:tcW w:w="3068" w:type="dxa"/>
              </w:tcPr>
              <w:p w:rsidR="003E709B" w:rsidRPr="007437CB" w:rsidRDefault="00651D9E" w:rsidP="00623296">
                <w:pPr>
                  <w:pStyle w:val="MVLetterDetail"/>
                  <w:rPr>
                    <w:lang w:val="en-GB"/>
                  </w:rPr>
                </w:pPr>
              </w:p>
            </w:tc>
          </w:tr>
        </w:tbl>
      </w:sdtContent>
    </w:sdt>
    <w:sdt>
      <w:sdtPr>
        <w:alias w:val="Attachment"/>
        <w:tag w:val="&lt;?xml version=&quot;1.0&quot; encoding=&quot;utf-16&quot;?&gt;&#10;&lt;PrecedentInstruction&gt;&#10;  &lt;Command&gt;DeleteLineIf&lt;/Command&gt;&#10;  &lt;Expression&gt;obj.Enclosure = false&lt;/Expression&gt;&#10;  &lt;UpdateAfterVariables /&gt;&#10;&lt;/PrecedentInstruction&gt;"/>
        <w:id w:val="59370739"/>
        <w:placeholder>
          <w:docPart w:val="CD0E8DC0EE8146C595EA835253738D13"/>
        </w:placeholder>
        <w:showingPlcHdr/>
        <w:text/>
      </w:sdtPr>
      <w:sdtEndPr/>
      <w:sdtContent>
        <w:p w:rsidR="00243F87" w:rsidRPr="00EC174C" w:rsidRDefault="00651D9E" w:rsidP="00EC174C">
          <w:pPr>
            <w:pStyle w:val="MVEnclosure"/>
          </w:pPr>
          <w:r w:rsidRPr="00E15500">
            <w:rPr>
              <w:rStyle w:val="PlaceholderText"/>
            </w:rPr>
            <w:t>Click here to enter text.</w:t>
          </w:r>
        </w:p>
      </w:sdtContent>
    </w:sdt>
    <w:p w:rsidR="00801AD5" w:rsidRDefault="00801AD5" w:rsidP="006A4057">
      <w:pPr>
        <w:pStyle w:val="BodyText"/>
      </w:pPr>
    </w:p>
    <w:sectPr w:rsidR="00801AD5" w:rsidSect="001019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1134" w:bottom="1134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025" w:rsidRDefault="00F66025" w:rsidP="006F7693">
      <w:r>
        <w:separator/>
      </w:r>
    </w:p>
  </w:endnote>
  <w:endnote w:type="continuationSeparator" w:id="0">
    <w:p w:rsidR="00F66025" w:rsidRDefault="00F66025" w:rsidP="006F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025" w:rsidRDefault="00F66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9"/>
      </w:rPr>
      <w:id w:val="36858261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B9F96BE" wp14:editId="46DAE0D9">
                  <wp:simplePos x="0" y="0"/>
                  <wp:positionH relativeFrom="page">
                    <wp:posOffset>705485</wp:posOffset>
                  </wp:positionH>
                  <wp:positionV relativeFrom="bottomMargin">
                    <wp:align>top</wp:align>
                  </wp:positionV>
                  <wp:extent cx="1105200" cy="536400"/>
                  <wp:effectExtent l="0" t="0" r="0" b="0"/>
                  <wp:wrapNone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our landscape no background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207D4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025" w:rsidRPr="00D86034" w:rsidRDefault="00F66025" w:rsidP="00D8603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570D6A34" wp14:editId="447D2917">
          <wp:simplePos x="0" y="0"/>
          <wp:positionH relativeFrom="page">
            <wp:posOffset>0</wp:posOffset>
          </wp:positionH>
          <wp:positionV relativeFrom="page">
            <wp:posOffset>9580880</wp:posOffset>
          </wp:positionV>
          <wp:extent cx="7560000" cy="939600"/>
          <wp:effectExtent l="0" t="0" r="3175" b="0"/>
          <wp:wrapNone/>
          <wp:docPr id="232" name="Picture 232" descr="HeaderFooter Sh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025" w:rsidRDefault="00F66025" w:rsidP="006F7693">
      <w:r>
        <w:separator/>
      </w:r>
    </w:p>
  </w:footnote>
  <w:footnote w:type="continuationSeparator" w:id="0">
    <w:p w:rsidR="00F66025" w:rsidRDefault="00F66025" w:rsidP="006F7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025" w:rsidRDefault="00F66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025" w:rsidRDefault="00F660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025" w:rsidRDefault="00F6602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2D698A21" wp14:editId="5093F651">
          <wp:simplePos x="0" y="0"/>
          <wp:positionH relativeFrom="page">
            <wp:align>center</wp:align>
          </wp:positionH>
          <wp:positionV relativeFrom="page">
            <wp:posOffset>127000</wp:posOffset>
          </wp:positionV>
          <wp:extent cx="1090800" cy="1440000"/>
          <wp:effectExtent l="0" t="0" r="0" b="0"/>
          <wp:wrapTopAndBottom/>
          <wp:docPr id="1" name="Picture 1" descr="HeaderFooter Shape" title="MacroVi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022F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C32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1628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9A58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D2E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02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96CF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A9D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6C9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26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54950"/>
    <w:multiLevelType w:val="hybridMultilevel"/>
    <w:tmpl w:val="F82C459E"/>
    <w:lvl w:ilvl="0" w:tplc="0A140402">
      <w:start w:val="1"/>
      <w:numFmt w:val="bullet"/>
      <w:pStyle w:val="TableBullet3"/>
      <w:lvlText w:val=""/>
      <w:lvlJc w:val="left"/>
      <w:pPr>
        <w:ind w:left="360" w:hanging="360"/>
      </w:pPr>
      <w:rPr>
        <w:rFonts w:ascii="Wingdings" w:hAnsi="Wingdings" w:cs="Wingdings" w:hint="default"/>
        <w:color w:val="E70E8A" w:themeColor="accent2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262E2"/>
    <w:multiLevelType w:val="multilevel"/>
    <w:tmpl w:val="37286FC2"/>
    <w:styleLink w:val="Bullet1List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cs="Times New Roman" w:hint="default"/>
        <w:b w:val="0"/>
        <w:i w:val="0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71D5A"/>
    <w:multiLevelType w:val="multilevel"/>
    <w:tmpl w:val="A31846C4"/>
    <w:styleLink w:val="ListBullets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EA4"/>
    <w:multiLevelType w:val="multilevel"/>
    <w:tmpl w:val="E90AB520"/>
    <w:numStyleLink w:val="Numbering"/>
  </w:abstractNum>
  <w:abstractNum w:abstractNumId="14" w15:restartNumberingAfterBreak="0">
    <w:nsid w:val="1F177BE2"/>
    <w:multiLevelType w:val="hybridMultilevel"/>
    <w:tmpl w:val="3DE02054"/>
    <w:lvl w:ilvl="0" w:tplc="91F84AAA">
      <w:start w:val="1"/>
      <w:numFmt w:val="bullet"/>
      <w:pStyle w:val="Bullet3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41F4E"/>
    <w:multiLevelType w:val="multilevel"/>
    <w:tmpl w:val="BC325842"/>
    <w:styleLink w:val="Bullet3List"/>
    <w:lvl w:ilvl="0">
      <w:start w:val="1"/>
      <w:numFmt w:val="bullet"/>
      <w:lvlText w:val=""/>
      <w:lvlJc w:val="left"/>
      <w:pPr>
        <w:ind w:left="357" w:hanging="357"/>
      </w:pPr>
      <w:rPr>
        <w:rFonts w:ascii="Wingdings" w:hAnsi="Wingdings" w:cs="Times New Roman" w:hint="default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20A215C3"/>
    <w:multiLevelType w:val="multilevel"/>
    <w:tmpl w:val="958C89F0"/>
    <w:numStyleLink w:val="ListNumbering"/>
  </w:abstractNum>
  <w:abstractNum w:abstractNumId="17" w15:restartNumberingAfterBreak="0">
    <w:nsid w:val="22E14095"/>
    <w:multiLevelType w:val="hybridMultilevel"/>
    <w:tmpl w:val="171E46DE"/>
    <w:lvl w:ilvl="0" w:tplc="AF62DFAA">
      <w:start w:val="1"/>
      <w:numFmt w:val="bullet"/>
      <w:pStyle w:val="TableBullet2"/>
      <w:lvlText w:val="‒"/>
      <w:lvlJc w:val="left"/>
      <w:pPr>
        <w:ind w:left="720" w:hanging="360"/>
      </w:pPr>
      <w:rPr>
        <w:rFonts w:ascii="Arial" w:hAnsi="Arial" w:hint="default"/>
        <w:b w:val="0"/>
        <w:i w:val="0"/>
        <w:color w:val="FDCE0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F4A9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9252583"/>
    <w:multiLevelType w:val="hybridMultilevel"/>
    <w:tmpl w:val="0EB47644"/>
    <w:lvl w:ilvl="0" w:tplc="3682932A">
      <w:start w:val="1"/>
      <w:numFmt w:val="bullet"/>
      <w:lvlRestart w:val="0"/>
      <w:pStyle w:val="CalloutBullet"/>
      <w:lvlText w:val="−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6773B6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F121B"/>
    <w:multiLevelType w:val="multilevel"/>
    <w:tmpl w:val="A31846C4"/>
    <w:numStyleLink w:val="ListBullets"/>
  </w:abstractNum>
  <w:abstractNum w:abstractNumId="21" w15:restartNumberingAfterBreak="0">
    <w:nsid w:val="2E831749"/>
    <w:multiLevelType w:val="multilevel"/>
    <w:tmpl w:val="958C89F0"/>
    <w:numStyleLink w:val="ListNumbering"/>
  </w:abstractNum>
  <w:abstractNum w:abstractNumId="22" w15:restartNumberingAfterBreak="0">
    <w:nsid w:val="2EC166E1"/>
    <w:multiLevelType w:val="hybridMultilevel"/>
    <w:tmpl w:val="34D65184"/>
    <w:lvl w:ilvl="0" w:tplc="DCBC92F6">
      <w:start w:val="1"/>
      <w:numFmt w:val="decimal"/>
      <w:pStyle w:val="Schedule"/>
      <w:lvlText w:val="Schedul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1769B"/>
    <w:multiLevelType w:val="hybridMultilevel"/>
    <w:tmpl w:val="A38A9306"/>
    <w:lvl w:ilvl="0" w:tplc="DD0C9110">
      <w:start w:val="1"/>
      <w:numFmt w:val="decimal"/>
      <w:pStyle w:val="Exhibit"/>
      <w:lvlText w:val="Exhibit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A2425"/>
    <w:multiLevelType w:val="multilevel"/>
    <w:tmpl w:val="F492126A"/>
    <w:styleLink w:val="MVListNumber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AAD3485"/>
    <w:multiLevelType w:val="multilevel"/>
    <w:tmpl w:val="F0242A8C"/>
    <w:styleLink w:val="ListNumber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26" w:hanging="708"/>
      </w:pPr>
      <w:rPr>
        <w:rFonts w:hint="default"/>
      </w:rPr>
    </w:lvl>
    <w:lvl w:ilvl="3">
      <w:start w:val="1"/>
      <w:numFmt w:val="lowerRoman"/>
      <w:pStyle w:val="ListNumber4"/>
      <w:lvlText w:val="(%4)"/>
      <w:lvlJc w:val="left"/>
      <w:pPr>
        <w:ind w:left="2835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5018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738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45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7178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898" w:hanging="180"/>
      </w:pPr>
      <w:rPr>
        <w:rFonts w:hint="default"/>
      </w:rPr>
    </w:lvl>
  </w:abstractNum>
  <w:abstractNum w:abstractNumId="26" w15:restartNumberingAfterBreak="0">
    <w:nsid w:val="3F462C2C"/>
    <w:multiLevelType w:val="multilevel"/>
    <w:tmpl w:val="36E0948C"/>
    <w:styleLink w:val="Bullet2List"/>
    <w:lvl w:ilvl="0">
      <w:start w:val="1"/>
      <w:numFmt w:val="bullet"/>
      <w:lvlText w:val="‒"/>
      <w:lvlJc w:val="left"/>
      <w:pPr>
        <w:ind w:left="360" w:hanging="3"/>
      </w:pPr>
      <w:rPr>
        <w:rFonts w:ascii="Arial" w:hAnsi="Arial" w:cs="Arial" w:hint="default"/>
        <w:color w:val="FDCE00"/>
        <w:szCs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07874EE"/>
    <w:multiLevelType w:val="hybridMultilevel"/>
    <w:tmpl w:val="16922B96"/>
    <w:lvl w:ilvl="0" w:tplc="D3CCF32A">
      <w:start w:val="1"/>
      <w:numFmt w:val="bullet"/>
      <w:pStyle w:val="TableBullet1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i w:val="0"/>
        <w:color w:val="E70E8A" w:themeColor="accent2"/>
        <w:sz w:val="22"/>
      </w:rPr>
    </w:lvl>
    <w:lvl w:ilvl="1" w:tplc="922AC3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2EB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6B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76CD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7AF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082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86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F2A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5254E"/>
    <w:multiLevelType w:val="hybridMultilevel"/>
    <w:tmpl w:val="03289874"/>
    <w:lvl w:ilvl="0" w:tplc="41A8248A">
      <w:start w:val="1"/>
      <w:numFmt w:val="bullet"/>
      <w:pStyle w:val="Bullet1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C74E8"/>
    <w:multiLevelType w:val="hybridMultilevel"/>
    <w:tmpl w:val="BD9489D8"/>
    <w:lvl w:ilvl="0" w:tplc="CEE6CE8E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F16EB"/>
    <w:multiLevelType w:val="multilevel"/>
    <w:tmpl w:val="E90AB520"/>
    <w:styleLink w:val="Numbering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D6D2452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673ABC"/>
    <w:multiLevelType w:val="multilevel"/>
    <w:tmpl w:val="12EEABDE"/>
    <w:styleLink w:val="Numbered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Heading4Numbered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righ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right"/>
      <w:pPr>
        <w:ind w:left="709" w:hanging="709"/>
      </w:pPr>
      <w:rPr>
        <w:rFonts w:hint="default"/>
      </w:rPr>
    </w:lvl>
  </w:abstractNum>
  <w:abstractNum w:abstractNumId="33" w15:restartNumberingAfterBreak="0">
    <w:nsid w:val="59D92DDC"/>
    <w:multiLevelType w:val="multilevel"/>
    <w:tmpl w:val="E90AB520"/>
    <w:numStyleLink w:val="Numbering"/>
  </w:abstractNum>
  <w:abstractNum w:abstractNumId="34" w15:restartNumberingAfterBreak="0">
    <w:nsid w:val="5E6500C9"/>
    <w:multiLevelType w:val="multilevel"/>
    <w:tmpl w:val="EB06EC0C"/>
    <w:lvl w:ilvl="0">
      <w:start w:val="1"/>
      <w:numFmt w:val="none"/>
      <w:pStyle w:val="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ListNumber1"/>
      <w:lvlText w:val="%1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TableListNumber2"/>
      <w:lvlText w:val="%1%2.%3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5" w15:restartNumberingAfterBreak="0">
    <w:nsid w:val="61096C5F"/>
    <w:multiLevelType w:val="multilevel"/>
    <w:tmpl w:val="F0242A8C"/>
    <w:numStyleLink w:val="ListNumbers"/>
  </w:abstractNum>
  <w:abstractNum w:abstractNumId="36" w15:restartNumberingAfterBreak="0">
    <w:nsid w:val="620E6D6D"/>
    <w:multiLevelType w:val="hybridMultilevel"/>
    <w:tmpl w:val="6284D9E4"/>
    <w:lvl w:ilvl="0" w:tplc="BAB44238">
      <w:start w:val="1"/>
      <w:numFmt w:val="decimal"/>
      <w:pStyle w:val="Annexure"/>
      <w:lvlText w:val="Annexur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4A784A"/>
    <w:multiLevelType w:val="multilevel"/>
    <w:tmpl w:val="A72CF6DC"/>
    <w:lvl w:ilvl="0">
      <w:start w:val="1"/>
      <w:numFmt w:val="decimal"/>
      <w:pStyle w:val="Appendix"/>
      <w:lvlText w:val="Appendix %1 –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95E1BD4"/>
    <w:multiLevelType w:val="multilevel"/>
    <w:tmpl w:val="6C0463C6"/>
    <w:styleLink w:val="MVHead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67AB6"/>
    <w:multiLevelType w:val="multilevel"/>
    <w:tmpl w:val="958C89F0"/>
    <w:styleLink w:val="ListNumbering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2E6407B"/>
    <w:multiLevelType w:val="hybridMultilevel"/>
    <w:tmpl w:val="D0B8DC88"/>
    <w:lvl w:ilvl="0" w:tplc="BCEE9280">
      <w:start w:val="1"/>
      <w:numFmt w:val="lowerLetter"/>
      <w:pStyle w:val="TableListNumber3"/>
      <w:lvlText w:val="(%1)"/>
      <w:lvlJc w:val="left"/>
      <w:pPr>
        <w:ind w:left="15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34" w:hanging="360"/>
      </w:pPr>
    </w:lvl>
    <w:lvl w:ilvl="2" w:tplc="0C09001B" w:tentative="1">
      <w:start w:val="1"/>
      <w:numFmt w:val="lowerRoman"/>
      <w:lvlText w:val="%3."/>
      <w:lvlJc w:val="right"/>
      <w:pPr>
        <w:ind w:left="2954" w:hanging="180"/>
      </w:pPr>
    </w:lvl>
    <w:lvl w:ilvl="3" w:tplc="0C09000F" w:tentative="1">
      <w:start w:val="1"/>
      <w:numFmt w:val="decimal"/>
      <w:lvlText w:val="%4."/>
      <w:lvlJc w:val="left"/>
      <w:pPr>
        <w:ind w:left="3674" w:hanging="360"/>
      </w:pPr>
    </w:lvl>
    <w:lvl w:ilvl="4" w:tplc="0C090019" w:tentative="1">
      <w:start w:val="1"/>
      <w:numFmt w:val="lowerLetter"/>
      <w:lvlText w:val="%5."/>
      <w:lvlJc w:val="left"/>
      <w:pPr>
        <w:ind w:left="4394" w:hanging="360"/>
      </w:pPr>
    </w:lvl>
    <w:lvl w:ilvl="5" w:tplc="0C09001B" w:tentative="1">
      <w:start w:val="1"/>
      <w:numFmt w:val="lowerRoman"/>
      <w:lvlText w:val="%6."/>
      <w:lvlJc w:val="right"/>
      <w:pPr>
        <w:ind w:left="5114" w:hanging="180"/>
      </w:pPr>
    </w:lvl>
    <w:lvl w:ilvl="6" w:tplc="0C09000F" w:tentative="1">
      <w:start w:val="1"/>
      <w:numFmt w:val="decimal"/>
      <w:lvlText w:val="%7."/>
      <w:lvlJc w:val="left"/>
      <w:pPr>
        <w:ind w:left="5834" w:hanging="360"/>
      </w:pPr>
    </w:lvl>
    <w:lvl w:ilvl="7" w:tplc="0C090019" w:tentative="1">
      <w:start w:val="1"/>
      <w:numFmt w:val="lowerLetter"/>
      <w:lvlText w:val="%8."/>
      <w:lvlJc w:val="left"/>
      <w:pPr>
        <w:ind w:left="6554" w:hanging="360"/>
      </w:pPr>
    </w:lvl>
    <w:lvl w:ilvl="8" w:tplc="0C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42" w15:restartNumberingAfterBreak="0">
    <w:nsid w:val="7894260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3" w15:restartNumberingAfterBreak="0">
    <w:nsid w:val="7AE90F31"/>
    <w:multiLevelType w:val="multilevel"/>
    <w:tmpl w:val="12EEABDE"/>
    <w:numStyleLink w:val="NumberedHeadings"/>
  </w:abstractNum>
  <w:num w:numId="1">
    <w:abstractNumId w:val="38"/>
  </w:num>
  <w:num w:numId="2">
    <w:abstractNumId w:val="24"/>
  </w:num>
  <w:num w:numId="3">
    <w:abstractNumId w:val="37"/>
  </w:num>
  <w:num w:numId="4">
    <w:abstractNumId w:val="19"/>
  </w:num>
  <w:num w:numId="5">
    <w:abstractNumId w:val="27"/>
  </w:num>
  <w:num w:numId="6">
    <w:abstractNumId w:val="17"/>
  </w:num>
  <w:num w:numId="7">
    <w:abstractNumId w:val="10"/>
  </w:num>
  <w:num w:numId="8">
    <w:abstractNumId w:val="34"/>
  </w:num>
  <w:num w:numId="9">
    <w:abstractNumId w:val="41"/>
  </w:num>
  <w:num w:numId="10">
    <w:abstractNumId w:val="25"/>
  </w:num>
  <w:num w:numId="11">
    <w:abstractNumId w:val="32"/>
  </w:num>
  <w:num w:numId="12">
    <w:abstractNumId w:val="35"/>
  </w:num>
  <w:num w:numId="13">
    <w:abstractNumId w:val="11"/>
  </w:num>
  <w:num w:numId="14">
    <w:abstractNumId w:val="15"/>
  </w:num>
  <w:num w:numId="15">
    <w:abstractNumId w:val="26"/>
  </w:num>
  <w:num w:numId="16">
    <w:abstractNumId w:val="43"/>
  </w:num>
  <w:num w:numId="17">
    <w:abstractNumId w:val="23"/>
  </w:num>
  <w:num w:numId="18">
    <w:abstractNumId w:val="36"/>
  </w:num>
  <w:num w:numId="19">
    <w:abstractNumId w:val="22"/>
  </w:num>
  <w:num w:numId="20">
    <w:abstractNumId w:val="28"/>
  </w:num>
  <w:num w:numId="21">
    <w:abstractNumId w:val="14"/>
  </w:num>
  <w:num w:numId="22">
    <w:abstractNumId w:val="29"/>
  </w:num>
  <w:num w:numId="23">
    <w:abstractNumId w:val="31"/>
  </w:num>
  <w:num w:numId="24">
    <w:abstractNumId w:val="18"/>
  </w:num>
  <w:num w:numId="25">
    <w:abstractNumId w:val="42"/>
  </w:num>
  <w:num w:numId="26">
    <w:abstractNumId w:val="30"/>
  </w:num>
  <w:num w:numId="27">
    <w:abstractNumId w:val="40"/>
  </w:num>
  <w:num w:numId="28">
    <w:abstractNumId w:val="16"/>
  </w:num>
  <w:num w:numId="29">
    <w:abstractNumId w:val="12"/>
  </w:num>
  <w:num w:numId="30">
    <w:abstractNumId w:val="13"/>
  </w:num>
  <w:num w:numId="31">
    <w:abstractNumId w:val="20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Reference" w:val="-v1\"/>
    <w:docVar w:name="LastSelectedNamespace" w:val="http://schemas.macroview.com.au/documentsettings"/>
    <w:docVar w:name="PrecedentInstruction_1097219386" w:val="&lt;?xml version=&quot;1.0&quot; encoding=&quot;utf-16&quot;?&gt;_x000d__x000a_&lt;PrecedentInstruction&gt;_x000d__x000a_  &lt;Command&gt;RepeatingControl&lt;/Command&gt;_x000d__x000a_  &lt;Expression&gt;CCs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30054105" w:val="&lt;?xml version=&quot;1.0&quot; encoding=&quot;utf-16&quot;?&gt;_x000d__x000a_&lt;PrecedentInstruction&gt;_x000d__x000a_  &lt;Command&gt;DeleteLineIf&lt;/Command&gt;_x000d__x000a_  &lt;Expression&gt;string.IsNullOrEmpty(obj.Atten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80012293" w:val="&lt;?xml version=&quot;1.0&quot; encoding=&quot;utf-16&quot;?&gt;_x000d__x000a_&lt;PrecedentInstruction&gt;_x000d__x000a_  &lt;Command&gt;DeleteControlIf&lt;/Command&gt;_x000d__x000a_  &lt;Expression&gt;string.IsNullOrEmpty(obj.Saluta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376505736" w:val="&lt;?xml version=&quot;1.0&quot; encoding=&quot;utf-16&quot;?&gt;_x000d__x000a_&lt;PrecedentInstruction&gt;_x000d__x000a_  &lt;Command&gt;ContactDelivery&lt;/Command&gt;_x000d__x000a_  &lt;Expression&gt;string.IsNullOrEmpty(obj.Recipients[0].Delivery)&lt;/Expression&gt;_x000d__x000a_  &lt;ListItems&gt;Recipient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540393218" w:val="&lt;?xml version=&quot;1.0&quot; encoding=&quot;utf-16&quot;?&gt;_x000d__x000a_&lt;PrecedentInstruction&gt;_x000d__x000a_  &lt;Command&gt;DeleteLineIf&lt;/Command&gt;_x000d__x000a_  &lt;Expression&gt;obj.Date = Null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1571683964" w:val="&lt;?xml version=&quot;1.0&quot; encoding=&quot;utf-16&quot;?&gt;_x000d__x000a_&lt;PrecedentInstruction&gt;_x000d__x000a_  &lt;Command&gt;DeleteLineIf&lt;/Command&gt;_x000d__x000a_  &lt;Expression&gt;string.IsNullOrEmpty(obj.Subject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609301941" w:val="&lt;?xml version=&quot;1.0&quot; encoding=&quot;utf-16&quot;?&gt;_x000d__x000a_&lt;PrecedentInstruction&gt;_x000d__x000a_  &lt;Command&gt;DeleteRowIf_OrRemoveControl&lt;/Command&gt;_x000d__x000a_  &lt;Expression&gt;obj.CCs.Count=0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176833743" w:val="&lt;?xml version=&quot;1.0&quot; encoding=&quot;utf-16&quot;?&gt;_x000d__x000a_&lt;PrecedentInstruction&gt;_x000d__x000a_  &lt;Command&gt;DeleteControlIf&lt;/Command&gt;_x000d__x000a_  &lt;Expression&gt;string.IsNullOrEmpty(obj.SalutationPrefix)&lt;/Expression&gt;_x000d__x000a_  &lt;ListItems&gt;SalutationPrefix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27619871" w:val="&lt;?xml version=&quot;1.0&quot; encoding=&quot;utf-16&quot;?&gt;_x000d__x000a_&lt;PrecedentInstruction&gt;_x000d__x000a_  &lt;Command&gt;DeleteLineIf&lt;/Command&gt;_x000d__x000a_  &lt;Expression&gt;string.IsNullOrEmpty(obj.Recipients[0].Address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42663972" w:val="&lt;?xml version=&quot;1.0&quot; encoding=&quot;utf-16&quot;?&gt;_x000d__x000a_&lt;PrecedentInstruction&gt;_x000d__x000a_  &lt;Command&gt;ContactDelivery&lt;/Command&gt;_x000d__x000a_  &lt;Expression&gt;string.IsNullOrEmpty(obj.CCs[0].Delivery)&lt;/Expression&gt;_x000d__x000a_  &lt;ListItems&gt;CC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403167358" w:val="&lt;?xml version=&quot;1.0&quot; encoding=&quot;utf-16&quot;?&gt;_x000d__x000a_&lt;PrecedentInstruction&gt;_x000d__x000a_  &lt;Command&gt;DeleteLineIf&lt;/Command&gt;_x000d__x000a_  &lt;Expression&gt;string.IsNullOrEmpty(obj.YourRef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77614479" w:val="&lt;?xml version=&quot;1.0&quot; encoding=&quot;utf-16&quot;?&gt;_x000d__x000a_&lt;PrecedentInstruction&gt;_x000d__x000a_  &lt;Command&gt;DeleteLineIf&lt;/Command&gt;_x000d__x000a_  &lt;Expression&gt;string.IsNullOrEmpty(obj.Sender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119782227" w:val="&lt;?xml version=&quot;1.0&quot; encoding=&quot;utf-16&quot;?&gt;_x000d__x000a_&lt;PrecedentInstruction&gt;_x000d__x000a_  &lt;Command&gt;DeleteLineIf&lt;/Command&gt;_x000d__x000a_  &lt;Expression&gt;string.IsNullOrEmpty(obj.CC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46783903" w:val="&lt;?xml version=&quot;1.0&quot; encoding=&quot;utf-16&quot;?&gt;_x000d__x000a_&lt;PrecedentInstruction&gt;_x000d__x000a_  &lt;Command&gt;DeleteLineIf&lt;/Command&gt;_x000d__x000a_  &lt;Expression&gt;string.IsNullOrEmpty(obj.Sender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90584834" w:val="&lt;?xml version=&quot;1.0&quot; encoding=&quot;utf-16&quot;?&gt;_x000d__x000a_&lt;PrecedentInstruction&gt;_x000d__x000a_  &lt;Command&gt;DeleteControlIf&lt;/Command&gt;_x000d__x000a_  &lt;Expression&gt;obj.Sender.IsEmpty and obj.Sender2.IsEmpty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532973327" w:val="&lt;?xml version=&quot;1.0&quot; encoding=&quot;utf-16&quot;?&gt;_x000d__x000a_&lt;PrecedentInstruction&gt;_x000d__x000a_  &lt;Command&gt;DeleteLineIf&lt;/Command&gt;_x000d__x000a_  &lt;Expression&gt;string.IsNullOrEmpty(obj.CC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76593072" w:val="&lt;?xml version=&quot;1.0&quot; encoding=&quot;utf-16&quot;?&gt;_x000d__x000a_&lt;PrecedentInstruction&gt;_x000d__x000a_  &lt;Command&gt;DeleteLineIf&lt;/Command&gt;_x000d__x000a_  &lt;Expression&gt;string.IsNullOrEmpty(obj.OurRef)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3926208488" w:val="&lt;?xml version=&quot;1.0&quot; encoding=&quot;utf-16&quot;?&gt;_x000d__x000a_&lt;PrecedentInstruction&gt;_x000d__x000a_  &lt;Command&gt;DeleteLineIf&lt;/Command&gt;_x000d__x000a_  &lt;Expression&gt;string.IsNullOrEmpty(obj.Sender2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114216465" w:val="&lt;?xml version=&quot;1.0&quot; encoding=&quot;utf-16&quot;?&gt;_x000d__x000a_&lt;PrecedentInstruction&gt;_x000d__x000a_  &lt;Command&gt;DeleteLineIf&lt;/Command&gt;_x000d__x000a_  &lt;Expression&gt;string.IsNullOrEmpty(obj.Signoff)&lt;/Expression&gt;_x000d__x000a_  &lt;ListItems&gt;Signoff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76270894" w:val="&lt;?xml version=&quot;1.0&quot; encoding=&quot;utf-16&quot;?&gt;_x000d__x000a_&lt;PrecedentInstruction&gt;_x000d__x000a_  &lt;Command&gt;DeleteLineIf&lt;/Command&gt;_x000d__x000a_  &lt;Expression&gt;string.IsNullOrEmpty(obj.Recipients[0]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31693044" w:val="&lt;?xml version=&quot;1.0&quot; encoding=&quot;utf-16&quot;?&gt;_x000d__x000a_&lt;PrecedentInstruction&gt;_x000d__x000a_  &lt;Command&gt;DeleteLineIf&lt;/Command&gt;_x000d__x000a_  &lt;Expression&gt;string.IsNullOrEmpty(obj.Sender2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9370739" w:val="&lt;?xml version=&quot;1.0&quot; encoding=&quot;utf-16&quot;?&gt;_x000d__x000a_&lt;PrecedentInstruction&gt;_x000d__x000a_  &lt;Command&gt;DeleteLineIf&lt;/Command&gt;_x000d__x000a_  &lt;Expression&gt;obj.Enclosure = false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821242767" w:val="&lt;?xml version=&quot;1.0&quot; encoding=&quot;utf-16&quot;?&gt;_x000d__x000a_&lt;PrecedentInstruction&gt;_x000d__x000a_  &lt;Command&gt;DeleteLineIf&lt;/Command&gt;_x000d__x000a_  &lt;Expression&gt;string.IsNullOrEmpty(obj.Recipient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951911792" w:val="&lt;?xml version=&quot;1.0&quot; encoding=&quot;utf-16&quot;?&gt;_x000d__x000a_&lt;PrecedentInstruction&gt;_x000d__x000a_  &lt;Command&gt;DeleteLineIf&lt;/Command&gt;_x000d__x000a_  &lt;Expression&gt;string.IsNullOrEmpty(obj.Recipient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ReferenceFieldsConverted" w:val="True"/>
  </w:docVars>
  <w:rsids>
    <w:rsidRoot w:val="00F66025"/>
    <w:rsid w:val="000003BB"/>
    <w:rsid w:val="00003F83"/>
    <w:rsid w:val="0001170F"/>
    <w:rsid w:val="0003581B"/>
    <w:rsid w:val="00050C22"/>
    <w:rsid w:val="0005291D"/>
    <w:rsid w:val="00053A0F"/>
    <w:rsid w:val="000575F6"/>
    <w:rsid w:val="000606A2"/>
    <w:rsid w:val="000625DD"/>
    <w:rsid w:val="0007159A"/>
    <w:rsid w:val="00072CBA"/>
    <w:rsid w:val="0007339C"/>
    <w:rsid w:val="00074AB4"/>
    <w:rsid w:val="00080C52"/>
    <w:rsid w:val="00083F65"/>
    <w:rsid w:val="000859A4"/>
    <w:rsid w:val="000B059C"/>
    <w:rsid w:val="000B7417"/>
    <w:rsid w:val="000C3798"/>
    <w:rsid w:val="000D49A3"/>
    <w:rsid w:val="000E5222"/>
    <w:rsid w:val="000E6AFF"/>
    <w:rsid w:val="000E742D"/>
    <w:rsid w:val="000F086E"/>
    <w:rsid w:val="000F305E"/>
    <w:rsid w:val="000F7098"/>
    <w:rsid w:val="000F7329"/>
    <w:rsid w:val="001011D0"/>
    <w:rsid w:val="00101942"/>
    <w:rsid w:val="001101CB"/>
    <w:rsid w:val="00113F9D"/>
    <w:rsid w:val="00120D83"/>
    <w:rsid w:val="00133BA5"/>
    <w:rsid w:val="00140039"/>
    <w:rsid w:val="00146021"/>
    <w:rsid w:val="00156A3D"/>
    <w:rsid w:val="00162C27"/>
    <w:rsid w:val="00170793"/>
    <w:rsid w:val="00180E2D"/>
    <w:rsid w:val="00190023"/>
    <w:rsid w:val="001B08F3"/>
    <w:rsid w:val="001B482B"/>
    <w:rsid w:val="001C5871"/>
    <w:rsid w:val="001C6B5F"/>
    <w:rsid w:val="001D714D"/>
    <w:rsid w:val="001E00DF"/>
    <w:rsid w:val="001F32C6"/>
    <w:rsid w:val="001F5187"/>
    <w:rsid w:val="00204886"/>
    <w:rsid w:val="00211866"/>
    <w:rsid w:val="0022197D"/>
    <w:rsid w:val="002261C0"/>
    <w:rsid w:val="00227C9A"/>
    <w:rsid w:val="0023431B"/>
    <w:rsid w:val="0023530D"/>
    <w:rsid w:val="00243F87"/>
    <w:rsid w:val="00246115"/>
    <w:rsid w:val="00251BF6"/>
    <w:rsid w:val="00255A11"/>
    <w:rsid w:val="00263BAF"/>
    <w:rsid w:val="00265D4E"/>
    <w:rsid w:val="002727DD"/>
    <w:rsid w:val="00277B7E"/>
    <w:rsid w:val="00277DA2"/>
    <w:rsid w:val="002947E0"/>
    <w:rsid w:val="0029571F"/>
    <w:rsid w:val="00297889"/>
    <w:rsid w:val="002A2625"/>
    <w:rsid w:val="002B44D8"/>
    <w:rsid w:val="002B6D55"/>
    <w:rsid w:val="002C3F39"/>
    <w:rsid w:val="002C5F17"/>
    <w:rsid w:val="002C65BE"/>
    <w:rsid w:val="002D78AA"/>
    <w:rsid w:val="002E7C18"/>
    <w:rsid w:val="002F0889"/>
    <w:rsid w:val="002F1C14"/>
    <w:rsid w:val="002F32F9"/>
    <w:rsid w:val="002F7BC9"/>
    <w:rsid w:val="003001F0"/>
    <w:rsid w:val="00302BE5"/>
    <w:rsid w:val="003050E6"/>
    <w:rsid w:val="003071AB"/>
    <w:rsid w:val="00330A24"/>
    <w:rsid w:val="00342E62"/>
    <w:rsid w:val="0034313D"/>
    <w:rsid w:val="003544C2"/>
    <w:rsid w:val="0035762F"/>
    <w:rsid w:val="00371508"/>
    <w:rsid w:val="00373A81"/>
    <w:rsid w:val="003759BD"/>
    <w:rsid w:val="003901E1"/>
    <w:rsid w:val="003908B3"/>
    <w:rsid w:val="003A2DC7"/>
    <w:rsid w:val="003A58CA"/>
    <w:rsid w:val="003A7F59"/>
    <w:rsid w:val="003C790D"/>
    <w:rsid w:val="003D0D2F"/>
    <w:rsid w:val="003E709B"/>
    <w:rsid w:val="003F5FA8"/>
    <w:rsid w:val="0040138D"/>
    <w:rsid w:val="004107CE"/>
    <w:rsid w:val="00421C81"/>
    <w:rsid w:val="00422F2B"/>
    <w:rsid w:val="00431849"/>
    <w:rsid w:val="00432096"/>
    <w:rsid w:val="00433DC4"/>
    <w:rsid w:val="00441C6C"/>
    <w:rsid w:val="00446954"/>
    <w:rsid w:val="00452107"/>
    <w:rsid w:val="00452A3B"/>
    <w:rsid w:val="00457408"/>
    <w:rsid w:val="004612B8"/>
    <w:rsid w:val="0046193C"/>
    <w:rsid w:val="00467C56"/>
    <w:rsid w:val="00467CB4"/>
    <w:rsid w:val="00471858"/>
    <w:rsid w:val="00472057"/>
    <w:rsid w:val="00472361"/>
    <w:rsid w:val="0048484D"/>
    <w:rsid w:val="00486F43"/>
    <w:rsid w:val="004873AD"/>
    <w:rsid w:val="004904F9"/>
    <w:rsid w:val="0049398C"/>
    <w:rsid w:val="0049491E"/>
    <w:rsid w:val="004A1462"/>
    <w:rsid w:val="004B13BA"/>
    <w:rsid w:val="004B28CF"/>
    <w:rsid w:val="004B340D"/>
    <w:rsid w:val="004C1530"/>
    <w:rsid w:val="004D2982"/>
    <w:rsid w:val="004D7C48"/>
    <w:rsid w:val="004E00A9"/>
    <w:rsid w:val="004E1D6B"/>
    <w:rsid w:val="004E3B00"/>
    <w:rsid w:val="004E6D83"/>
    <w:rsid w:val="004F5A95"/>
    <w:rsid w:val="00504477"/>
    <w:rsid w:val="00510573"/>
    <w:rsid w:val="00513A3B"/>
    <w:rsid w:val="00515DD1"/>
    <w:rsid w:val="00516AB7"/>
    <w:rsid w:val="00522DFF"/>
    <w:rsid w:val="0052543B"/>
    <w:rsid w:val="0053402D"/>
    <w:rsid w:val="0053703B"/>
    <w:rsid w:val="00547769"/>
    <w:rsid w:val="0055002B"/>
    <w:rsid w:val="005512AB"/>
    <w:rsid w:val="00552B11"/>
    <w:rsid w:val="00554283"/>
    <w:rsid w:val="0055440E"/>
    <w:rsid w:val="00554582"/>
    <w:rsid w:val="005603B9"/>
    <w:rsid w:val="00560D7F"/>
    <w:rsid w:val="00562E93"/>
    <w:rsid w:val="00567FC4"/>
    <w:rsid w:val="00572B23"/>
    <w:rsid w:val="00574063"/>
    <w:rsid w:val="00574CC1"/>
    <w:rsid w:val="00574ECF"/>
    <w:rsid w:val="00575B0B"/>
    <w:rsid w:val="00596436"/>
    <w:rsid w:val="005A2014"/>
    <w:rsid w:val="005A608E"/>
    <w:rsid w:val="005A6503"/>
    <w:rsid w:val="005B37AA"/>
    <w:rsid w:val="005C09CC"/>
    <w:rsid w:val="005C3026"/>
    <w:rsid w:val="005D21BD"/>
    <w:rsid w:val="005E3C21"/>
    <w:rsid w:val="005F2CE4"/>
    <w:rsid w:val="005F316A"/>
    <w:rsid w:val="005F3F99"/>
    <w:rsid w:val="005F4357"/>
    <w:rsid w:val="00601FB8"/>
    <w:rsid w:val="006043AD"/>
    <w:rsid w:val="00605142"/>
    <w:rsid w:val="00611C41"/>
    <w:rsid w:val="00612460"/>
    <w:rsid w:val="00620DB2"/>
    <w:rsid w:val="00623296"/>
    <w:rsid w:val="00624BB9"/>
    <w:rsid w:val="00625BFB"/>
    <w:rsid w:val="00625F7C"/>
    <w:rsid w:val="006367F6"/>
    <w:rsid w:val="00636A07"/>
    <w:rsid w:val="00642270"/>
    <w:rsid w:val="00645400"/>
    <w:rsid w:val="00647C17"/>
    <w:rsid w:val="00651902"/>
    <w:rsid w:val="00651D9E"/>
    <w:rsid w:val="00656112"/>
    <w:rsid w:val="0066424B"/>
    <w:rsid w:val="00670476"/>
    <w:rsid w:val="00670F31"/>
    <w:rsid w:val="0067223A"/>
    <w:rsid w:val="00675267"/>
    <w:rsid w:val="00684529"/>
    <w:rsid w:val="00685740"/>
    <w:rsid w:val="006865F2"/>
    <w:rsid w:val="00693D81"/>
    <w:rsid w:val="006A3E1E"/>
    <w:rsid w:val="006A4057"/>
    <w:rsid w:val="006A4532"/>
    <w:rsid w:val="006A567C"/>
    <w:rsid w:val="006A6FDF"/>
    <w:rsid w:val="006B146C"/>
    <w:rsid w:val="006B4C37"/>
    <w:rsid w:val="006C43D8"/>
    <w:rsid w:val="006D5C2B"/>
    <w:rsid w:val="006E2A63"/>
    <w:rsid w:val="006F28A5"/>
    <w:rsid w:val="006F4495"/>
    <w:rsid w:val="006F7693"/>
    <w:rsid w:val="00704AC2"/>
    <w:rsid w:val="00706892"/>
    <w:rsid w:val="00707B1F"/>
    <w:rsid w:val="00721EC3"/>
    <w:rsid w:val="00723273"/>
    <w:rsid w:val="00723CCC"/>
    <w:rsid w:val="00726111"/>
    <w:rsid w:val="00732D1D"/>
    <w:rsid w:val="007339DE"/>
    <w:rsid w:val="007437CB"/>
    <w:rsid w:val="007451F3"/>
    <w:rsid w:val="00755AED"/>
    <w:rsid w:val="007669C0"/>
    <w:rsid w:val="00767B08"/>
    <w:rsid w:val="00770D70"/>
    <w:rsid w:val="007735F5"/>
    <w:rsid w:val="00775E2B"/>
    <w:rsid w:val="0077633F"/>
    <w:rsid w:val="007775CF"/>
    <w:rsid w:val="007810EE"/>
    <w:rsid w:val="00787383"/>
    <w:rsid w:val="00797BA9"/>
    <w:rsid w:val="007A341F"/>
    <w:rsid w:val="007B22C0"/>
    <w:rsid w:val="007B4DFC"/>
    <w:rsid w:val="007B5FEE"/>
    <w:rsid w:val="007E36A7"/>
    <w:rsid w:val="007F4DD4"/>
    <w:rsid w:val="007F5A1C"/>
    <w:rsid w:val="007F5A49"/>
    <w:rsid w:val="00801AD5"/>
    <w:rsid w:val="0080221E"/>
    <w:rsid w:val="00805A10"/>
    <w:rsid w:val="00813588"/>
    <w:rsid w:val="00813DF5"/>
    <w:rsid w:val="008161E1"/>
    <w:rsid w:val="00816575"/>
    <w:rsid w:val="0082211D"/>
    <w:rsid w:val="008265B6"/>
    <w:rsid w:val="0082798F"/>
    <w:rsid w:val="008328E6"/>
    <w:rsid w:val="008357DB"/>
    <w:rsid w:val="00844632"/>
    <w:rsid w:val="00845C7A"/>
    <w:rsid w:val="00847BC2"/>
    <w:rsid w:val="00850550"/>
    <w:rsid w:val="008532D9"/>
    <w:rsid w:val="00856326"/>
    <w:rsid w:val="00861C4F"/>
    <w:rsid w:val="008637AC"/>
    <w:rsid w:val="008676B0"/>
    <w:rsid w:val="00867EA6"/>
    <w:rsid w:val="008753EE"/>
    <w:rsid w:val="00877E62"/>
    <w:rsid w:val="00880751"/>
    <w:rsid w:val="008828B6"/>
    <w:rsid w:val="0089225F"/>
    <w:rsid w:val="00894801"/>
    <w:rsid w:val="0089721E"/>
    <w:rsid w:val="008A3E62"/>
    <w:rsid w:val="008A7FA1"/>
    <w:rsid w:val="008B2C3B"/>
    <w:rsid w:val="008B4877"/>
    <w:rsid w:val="008B488C"/>
    <w:rsid w:val="008C553C"/>
    <w:rsid w:val="008D74D6"/>
    <w:rsid w:val="008E12C9"/>
    <w:rsid w:val="008E1E03"/>
    <w:rsid w:val="008E4003"/>
    <w:rsid w:val="008E559E"/>
    <w:rsid w:val="008F20BA"/>
    <w:rsid w:val="008F2343"/>
    <w:rsid w:val="008F5EFB"/>
    <w:rsid w:val="00902D22"/>
    <w:rsid w:val="00910960"/>
    <w:rsid w:val="0091191C"/>
    <w:rsid w:val="00915DA9"/>
    <w:rsid w:val="00921614"/>
    <w:rsid w:val="00922362"/>
    <w:rsid w:val="0092614B"/>
    <w:rsid w:val="00927B83"/>
    <w:rsid w:val="00934A58"/>
    <w:rsid w:val="00935072"/>
    <w:rsid w:val="0093616F"/>
    <w:rsid w:val="0095210D"/>
    <w:rsid w:val="009560D9"/>
    <w:rsid w:val="00963A98"/>
    <w:rsid w:val="00976B61"/>
    <w:rsid w:val="00977D0C"/>
    <w:rsid w:val="00991931"/>
    <w:rsid w:val="00997EA4"/>
    <w:rsid w:val="009A29B0"/>
    <w:rsid w:val="009A304A"/>
    <w:rsid w:val="009A3B70"/>
    <w:rsid w:val="009A79F8"/>
    <w:rsid w:val="009B0A95"/>
    <w:rsid w:val="009B5896"/>
    <w:rsid w:val="009C7AC6"/>
    <w:rsid w:val="009D0C17"/>
    <w:rsid w:val="009E07EB"/>
    <w:rsid w:val="009E687A"/>
    <w:rsid w:val="009F016F"/>
    <w:rsid w:val="009F38D3"/>
    <w:rsid w:val="00A03907"/>
    <w:rsid w:val="00A10AEA"/>
    <w:rsid w:val="00A15BE0"/>
    <w:rsid w:val="00A357B1"/>
    <w:rsid w:val="00A40BF8"/>
    <w:rsid w:val="00A41773"/>
    <w:rsid w:val="00A5018B"/>
    <w:rsid w:val="00A623E1"/>
    <w:rsid w:val="00A6798D"/>
    <w:rsid w:val="00A71AB3"/>
    <w:rsid w:val="00A734E9"/>
    <w:rsid w:val="00A76F44"/>
    <w:rsid w:val="00A8764F"/>
    <w:rsid w:val="00A9232E"/>
    <w:rsid w:val="00A94B24"/>
    <w:rsid w:val="00AA31CB"/>
    <w:rsid w:val="00AA7A58"/>
    <w:rsid w:val="00AA7D12"/>
    <w:rsid w:val="00AC4F96"/>
    <w:rsid w:val="00AE3E7E"/>
    <w:rsid w:val="00AE6653"/>
    <w:rsid w:val="00AF42B2"/>
    <w:rsid w:val="00B021AA"/>
    <w:rsid w:val="00B061B6"/>
    <w:rsid w:val="00B22827"/>
    <w:rsid w:val="00B22D0A"/>
    <w:rsid w:val="00B25F36"/>
    <w:rsid w:val="00B27941"/>
    <w:rsid w:val="00B37F85"/>
    <w:rsid w:val="00B4072B"/>
    <w:rsid w:val="00B46871"/>
    <w:rsid w:val="00B506B2"/>
    <w:rsid w:val="00B54E25"/>
    <w:rsid w:val="00B77FEB"/>
    <w:rsid w:val="00B811D0"/>
    <w:rsid w:val="00B83CC6"/>
    <w:rsid w:val="00B91B53"/>
    <w:rsid w:val="00B937D1"/>
    <w:rsid w:val="00BA0332"/>
    <w:rsid w:val="00BB4BD9"/>
    <w:rsid w:val="00BB6C48"/>
    <w:rsid w:val="00BB761E"/>
    <w:rsid w:val="00BC0059"/>
    <w:rsid w:val="00BC1D13"/>
    <w:rsid w:val="00BC37A9"/>
    <w:rsid w:val="00BD0D7B"/>
    <w:rsid w:val="00BE13D3"/>
    <w:rsid w:val="00C03A1F"/>
    <w:rsid w:val="00C10834"/>
    <w:rsid w:val="00C12DB9"/>
    <w:rsid w:val="00C15BE2"/>
    <w:rsid w:val="00C207D4"/>
    <w:rsid w:val="00C40344"/>
    <w:rsid w:val="00C408EC"/>
    <w:rsid w:val="00C415CB"/>
    <w:rsid w:val="00C524C1"/>
    <w:rsid w:val="00C526BF"/>
    <w:rsid w:val="00C54E07"/>
    <w:rsid w:val="00C6162F"/>
    <w:rsid w:val="00C73AF6"/>
    <w:rsid w:val="00C74D0C"/>
    <w:rsid w:val="00C75685"/>
    <w:rsid w:val="00C82CC7"/>
    <w:rsid w:val="00C945F5"/>
    <w:rsid w:val="00C95C3A"/>
    <w:rsid w:val="00CA4A8D"/>
    <w:rsid w:val="00CB2511"/>
    <w:rsid w:val="00CC008F"/>
    <w:rsid w:val="00CC1A20"/>
    <w:rsid w:val="00CC4DB4"/>
    <w:rsid w:val="00CC60D7"/>
    <w:rsid w:val="00CD024A"/>
    <w:rsid w:val="00CD2562"/>
    <w:rsid w:val="00CD3FAD"/>
    <w:rsid w:val="00CF38AC"/>
    <w:rsid w:val="00D02B11"/>
    <w:rsid w:val="00D15B77"/>
    <w:rsid w:val="00D1649D"/>
    <w:rsid w:val="00D2094C"/>
    <w:rsid w:val="00D23183"/>
    <w:rsid w:val="00D269B8"/>
    <w:rsid w:val="00D2716C"/>
    <w:rsid w:val="00D40615"/>
    <w:rsid w:val="00D4196F"/>
    <w:rsid w:val="00D518C1"/>
    <w:rsid w:val="00D55B81"/>
    <w:rsid w:val="00D620CD"/>
    <w:rsid w:val="00D678CB"/>
    <w:rsid w:val="00D72658"/>
    <w:rsid w:val="00D73D73"/>
    <w:rsid w:val="00D76DBF"/>
    <w:rsid w:val="00D77603"/>
    <w:rsid w:val="00D81886"/>
    <w:rsid w:val="00D90D08"/>
    <w:rsid w:val="00DA0769"/>
    <w:rsid w:val="00DA4F8C"/>
    <w:rsid w:val="00DA5534"/>
    <w:rsid w:val="00DA6E6B"/>
    <w:rsid w:val="00DB4913"/>
    <w:rsid w:val="00DB5327"/>
    <w:rsid w:val="00DC6818"/>
    <w:rsid w:val="00DE105A"/>
    <w:rsid w:val="00DE1D9A"/>
    <w:rsid w:val="00DE68CC"/>
    <w:rsid w:val="00DE6A90"/>
    <w:rsid w:val="00DF0ED2"/>
    <w:rsid w:val="00DF412A"/>
    <w:rsid w:val="00E01345"/>
    <w:rsid w:val="00E06210"/>
    <w:rsid w:val="00E11B7D"/>
    <w:rsid w:val="00E14CAA"/>
    <w:rsid w:val="00E15AD6"/>
    <w:rsid w:val="00E25E0B"/>
    <w:rsid w:val="00E34350"/>
    <w:rsid w:val="00E371C6"/>
    <w:rsid w:val="00E4209F"/>
    <w:rsid w:val="00E43A7B"/>
    <w:rsid w:val="00E44D9A"/>
    <w:rsid w:val="00E969B1"/>
    <w:rsid w:val="00E96B58"/>
    <w:rsid w:val="00EA1C30"/>
    <w:rsid w:val="00EA1C89"/>
    <w:rsid w:val="00EB0817"/>
    <w:rsid w:val="00EB3F76"/>
    <w:rsid w:val="00EB44D8"/>
    <w:rsid w:val="00EB6DFC"/>
    <w:rsid w:val="00EB7597"/>
    <w:rsid w:val="00EC174C"/>
    <w:rsid w:val="00EC1C64"/>
    <w:rsid w:val="00EC2221"/>
    <w:rsid w:val="00EC4F2F"/>
    <w:rsid w:val="00ED1498"/>
    <w:rsid w:val="00ED3B4F"/>
    <w:rsid w:val="00ED40B0"/>
    <w:rsid w:val="00ED7860"/>
    <w:rsid w:val="00EE3DB9"/>
    <w:rsid w:val="00EE5AE7"/>
    <w:rsid w:val="00EE5F2E"/>
    <w:rsid w:val="00EF267E"/>
    <w:rsid w:val="00EF351E"/>
    <w:rsid w:val="00EF5007"/>
    <w:rsid w:val="00EF5837"/>
    <w:rsid w:val="00F05E9B"/>
    <w:rsid w:val="00F07C37"/>
    <w:rsid w:val="00F12F26"/>
    <w:rsid w:val="00F15EC0"/>
    <w:rsid w:val="00F16AE7"/>
    <w:rsid w:val="00F22ED6"/>
    <w:rsid w:val="00F26800"/>
    <w:rsid w:val="00F27B2C"/>
    <w:rsid w:val="00F31B70"/>
    <w:rsid w:val="00F31D02"/>
    <w:rsid w:val="00F32D2D"/>
    <w:rsid w:val="00F41C92"/>
    <w:rsid w:val="00F41ECE"/>
    <w:rsid w:val="00F44063"/>
    <w:rsid w:val="00F5307F"/>
    <w:rsid w:val="00F55C59"/>
    <w:rsid w:val="00F5690C"/>
    <w:rsid w:val="00F65E5B"/>
    <w:rsid w:val="00F66025"/>
    <w:rsid w:val="00F75873"/>
    <w:rsid w:val="00F82477"/>
    <w:rsid w:val="00F87590"/>
    <w:rsid w:val="00F9311B"/>
    <w:rsid w:val="00F953A7"/>
    <w:rsid w:val="00FA0038"/>
    <w:rsid w:val="00FA54EB"/>
    <w:rsid w:val="00FA5DB5"/>
    <w:rsid w:val="00FA6511"/>
    <w:rsid w:val="00FB0483"/>
    <w:rsid w:val="00FB181C"/>
    <w:rsid w:val="00FB5D9D"/>
    <w:rsid w:val="00FD4AE9"/>
    <w:rsid w:val="00FD60B3"/>
    <w:rsid w:val="00FE2AC7"/>
    <w:rsid w:val="00FE371C"/>
    <w:rsid w:val="00FE5F78"/>
    <w:rsid w:val="00FE758E"/>
    <w:rsid w:val="00FF0B73"/>
    <w:rsid w:val="00FF4214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2F5C174"/>
  <w15:chartTrackingRefBased/>
  <w15:docId w15:val="{7CD804D9-E85D-4946-B96D-5965AE491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574ECF"/>
    <w:pPr>
      <w:keepNext/>
      <w:keepLines/>
      <w:spacing w:before="24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574ECF"/>
    <w:pPr>
      <w:keepNext/>
      <w:keepLines/>
      <w:spacing w:before="240" w:after="120" w:line="300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574ECF"/>
    <w:pPr>
      <w:keepNext/>
      <w:keepLines/>
      <w:spacing w:before="240" w:after="120" w:line="276" w:lineRule="auto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/>
    <w:qFormat/>
    <w:rsid w:val="00FA54EB"/>
    <w:pPr>
      <w:keepNext/>
      <w:tabs>
        <w:tab w:val="left" w:pos="709"/>
        <w:tab w:val="left" w:pos="2126"/>
        <w:tab w:val="left" w:pos="2835"/>
        <w:tab w:val="right" w:pos="7876"/>
      </w:tabs>
      <w:spacing w:before="240" w:after="12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semiHidden/>
    <w:qFormat/>
    <w:rsid w:val="00BD0D7B"/>
    <w:pPr>
      <w:tabs>
        <w:tab w:val="left" w:pos="709"/>
        <w:tab w:val="left" w:pos="1418"/>
        <w:tab w:val="num" w:pos="2126"/>
        <w:tab w:val="left" w:pos="2835"/>
        <w:tab w:val="right" w:pos="7876"/>
      </w:tabs>
      <w:spacing w:after="180" w:line="260" w:lineRule="atLeast"/>
      <w:ind w:left="2126" w:hanging="708"/>
      <w:outlineLvl w:val="4"/>
    </w:pPr>
  </w:style>
  <w:style w:type="paragraph" w:styleId="Heading6">
    <w:name w:val="heading 6"/>
    <w:basedOn w:val="Normal"/>
    <w:link w:val="Heading6Char"/>
    <w:uiPriority w:val="9"/>
    <w:semiHidden/>
    <w:rsid w:val="00BD0D7B"/>
    <w:pPr>
      <w:tabs>
        <w:tab w:val="left" w:pos="709"/>
        <w:tab w:val="left" w:pos="1418"/>
        <w:tab w:val="left" w:pos="2126"/>
        <w:tab w:val="num" w:pos="2835"/>
        <w:tab w:val="right" w:pos="7876"/>
      </w:tabs>
      <w:spacing w:after="180" w:line="260" w:lineRule="atLeast"/>
      <w:ind w:left="2835" w:hanging="709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74ECF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574ECF"/>
    <w:rPr>
      <w:rFonts w:eastAsiaTheme="minorEastAsia"/>
      <w:lang w:eastAsia="ja-JP"/>
    </w:rPr>
  </w:style>
  <w:style w:type="character" w:styleId="IntenseEmphasis">
    <w:name w:val="Intense Emphasis"/>
    <w:basedOn w:val="DefaultParagraphFont"/>
    <w:uiPriority w:val="21"/>
    <w:semiHidden/>
    <w:qFormat/>
    <w:rsid w:val="00C75685"/>
    <w:rPr>
      <w:i/>
      <w:iCs/>
      <w:color w:val="FCB319" w:themeColor="accent1"/>
    </w:rPr>
  </w:style>
  <w:style w:type="paragraph" w:styleId="Footer">
    <w:name w:val="footer"/>
    <w:basedOn w:val="Normal"/>
    <w:link w:val="FooterChar"/>
    <w:uiPriority w:val="99"/>
    <w:rsid w:val="00574ECF"/>
    <w:pPr>
      <w:jc w:val="center"/>
    </w:pPr>
    <w:rPr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574ECF"/>
    <w:rPr>
      <w:rFonts w:eastAsiaTheme="minorEastAsia"/>
      <w:sz w:val="19"/>
      <w:lang w:eastAsia="ja-JP"/>
    </w:rPr>
  </w:style>
  <w:style w:type="paragraph" w:customStyle="1" w:styleId="FooterTextLge">
    <w:name w:val="Footer Text Lge"/>
    <w:basedOn w:val="Footer"/>
    <w:uiPriority w:val="99"/>
    <w:semiHidden/>
    <w:rsid w:val="005F4357"/>
    <w:pPr>
      <w:spacing w:before="60"/>
    </w:pPr>
    <w:rPr>
      <w:rFonts w:eastAsia="Times New Roman"/>
      <w:szCs w:val="15"/>
    </w:rPr>
  </w:style>
  <w:style w:type="paragraph" w:styleId="Header">
    <w:name w:val="header"/>
    <w:basedOn w:val="Normal"/>
    <w:link w:val="HeaderChar"/>
    <w:uiPriority w:val="99"/>
    <w:rsid w:val="00574ECF"/>
    <w:pPr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74EC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574ECF"/>
    <w:rPr>
      <w:rFonts w:asciiTheme="majorHAnsi" w:eastAsiaTheme="majorEastAsia" w:hAnsiTheme="majorHAnsi" w:cstheme="majorBidi"/>
      <w:b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574ECF"/>
    <w:rPr>
      <w:rFonts w:asciiTheme="majorHAnsi" w:eastAsiaTheme="majorEastAsia" w:hAnsiTheme="majorHAnsi" w:cstheme="majorBidi"/>
      <w:b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574ECF"/>
    <w:rPr>
      <w:rFonts w:asciiTheme="majorHAnsi" w:eastAsiaTheme="majorEastAsia" w:hAnsiTheme="majorHAnsi" w:cstheme="majorBidi"/>
      <w:b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6F7693"/>
    <w:rPr>
      <w:rFonts w:ascii="Arial" w:eastAsia="Arial" w:hAnsi="Arial" w:cs="Arial"/>
      <w:b/>
      <w:color w:val="000000" w:themeColor="text1"/>
      <w:sz w:val="20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paragraph" w:styleId="ListParagraph">
    <w:name w:val="List Paragraph"/>
    <w:basedOn w:val="Normal"/>
    <w:uiPriority w:val="34"/>
    <w:semiHidden/>
    <w:qFormat/>
    <w:rsid w:val="00FA54EB"/>
    <w:pPr>
      <w:ind w:left="720"/>
      <w:contextualSpacing/>
    </w:pPr>
  </w:style>
  <w:style w:type="paragraph" w:styleId="ListNumber">
    <w:name w:val="List Number"/>
    <w:basedOn w:val="Normal"/>
    <w:uiPriority w:val="4"/>
    <w:qFormat/>
    <w:rsid w:val="00574ECF"/>
    <w:pPr>
      <w:numPr>
        <w:numId w:val="47"/>
      </w:numPr>
      <w:spacing w:after="120" w:line="276" w:lineRule="auto"/>
      <w:contextualSpacing/>
    </w:pPr>
  </w:style>
  <w:style w:type="paragraph" w:styleId="ListNumber2">
    <w:name w:val="List Number 2"/>
    <w:basedOn w:val="Normal"/>
    <w:uiPriority w:val="4"/>
    <w:qFormat/>
    <w:rsid w:val="00574ECF"/>
    <w:pPr>
      <w:numPr>
        <w:ilvl w:val="1"/>
        <w:numId w:val="47"/>
      </w:numPr>
      <w:spacing w:after="120" w:line="276" w:lineRule="auto"/>
      <w:contextualSpacing/>
    </w:pPr>
  </w:style>
  <w:style w:type="paragraph" w:styleId="ListNumber3">
    <w:name w:val="List Number 3"/>
    <w:basedOn w:val="Normal"/>
    <w:uiPriority w:val="4"/>
    <w:qFormat/>
    <w:rsid w:val="00574ECF"/>
    <w:pPr>
      <w:numPr>
        <w:ilvl w:val="2"/>
        <w:numId w:val="47"/>
      </w:numPr>
      <w:spacing w:after="120" w:line="276" w:lineRule="auto"/>
      <w:contextualSpacing/>
    </w:pPr>
  </w:style>
  <w:style w:type="paragraph" w:styleId="ListNumber4">
    <w:name w:val="List Number 4"/>
    <w:basedOn w:val="Normal"/>
    <w:uiPriority w:val="99"/>
    <w:semiHidden/>
    <w:qFormat/>
    <w:rsid w:val="00FA54EB"/>
    <w:pPr>
      <w:numPr>
        <w:ilvl w:val="3"/>
        <w:numId w:val="12"/>
      </w:numPr>
      <w:tabs>
        <w:tab w:val="left" w:pos="709"/>
        <w:tab w:val="left" w:pos="1418"/>
        <w:tab w:val="left" w:pos="2126"/>
        <w:tab w:val="right" w:pos="9072"/>
      </w:tabs>
      <w:spacing w:before="240" w:after="120"/>
    </w:pPr>
  </w:style>
  <w:style w:type="paragraph" w:customStyle="1" w:styleId="MVAttention">
    <w:name w:val="MV Attention"/>
    <w:basedOn w:val="Normal"/>
    <w:uiPriority w:val="99"/>
    <w:semiHidden/>
    <w:rsid w:val="00080C52"/>
    <w:pPr>
      <w:spacing w:before="480" w:after="240"/>
    </w:pPr>
    <w:rPr>
      <w:rFonts w:eastAsia="PMingLiU"/>
    </w:rPr>
  </w:style>
  <w:style w:type="paragraph" w:customStyle="1" w:styleId="MVBCCHeading">
    <w:name w:val="MV BCC Heading"/>
    <w:basedOn w:val="Normal"/>
    <w:uiPriority w:val="99"/>
    <w:semiHidden/>
    <w:rsid w:val="006F7693"/>
  </w:style>
  <w:style w:type="paragraph" w:customStyle="1" w:styleId="MVCCDetail">
    <w:name w:val="MV CC Detail"/>
    <w:basedOn w:val="Normal"/>
    <w:uiPriority w:val="99"/>
    <w:semiHidden/>
    <w:rsid w:val="008F20BA"/>
    <w:pPr>
      <w:spacing w:after="240"/>
    </w:pPr>
  </w:style>
  <w:style w:type="paragraph" w:customStyle="1" w:styleId="MVCCHeading">
    <w:name w:val="MV CC Heading"/>
    <w:basedOn w:val="Normal"/>
    <w:uiPriority w:val="99"/>
    <w:semiHidden/>
    <w:rsid w:val="007339DE"/>
    <w:rPr>
      <w:b/>
    </w:rPr>
  </w:style>
  <w:style w:type="paragraph" w:customStyle="1" w:styleId="MVDate">
    <w:name w:val="MV Date"/>
    <w:basedOn w:val="Normal"/>
    <w:uiPriority w:val="99"/>
    <w:semiHidden/>
    <w:rsid w:val="001C6B5F"/>
    <w:pPr>
      <w:spacing w:before="240"/>
      <w:jc w:val="right"/>
    </w:pPr>
    <w:rPr>
      <w:rFonts w:eastAsia="PMingLiU"/>
    </w:rPr>
  </w:style>
  <w:style w:type="paragraph" w:customStyle="1" w:styleId="MVDeliveryPhrase">
    <w:name w:val="MV Delivery Phrase"/>
    <w:basedOn w:val="Normal"/>
    <w:uiPriority w:val="99"/>
    <w:semiHidden/>
    <w:rsid w:val="005E3C21"/>
    <w:pPr>
      <w:spacing w:before="120" w:after="240" w:line="200" w:lineRule="atLeast"/>
      <w:contextualSpacing/>
    </w:pPr>
    <w:rPr>
      <w:rFonts w:eastAsiaTheme="majorEastAsia" w:cstheme="majorHAnsi"/>
      <w:b/>
      <w:noProof/>
      <w:sz w:val="16"/>
    </w:rPr>
  </w:style>
  <w:style w:type="paragraph" w:customStyle="1" w:styleId="MVEnclosure">
    <w:name w:val="MV Enclosure"/>
    <w:basedOn w:val="Normal"/>
    <w:next w:val="BodyText"/>
    <w:uiPriority w:val="99"/>
    <w:semiHidden/>
    <w:qFormat/>
    <w:rsid w:val="00EC174C"/>
    <w:pPr>
      <w:spacing w:before="480" w:after="240"/>
    </w:pPr>
  </w:style>
  <w:style w:type="numbering" w:customStyle="1" w:styleId="MVHeadings">
    <w:name w:val="MV Headings"/>
    <w:uiPriority w:val="99"/>
    <w:semiHidden/>
    <w:rsid w:val="006F7693"/>
    <w:pPr>
      <w:numPr>
        <w:numId w:val="1"/>
      </w:numPr>
    </w:pPr>
  </w:style>
  <w:style w:type="paragraph" w:customStyle="1" w:styleId="MVLetterCaption">
    <w:name w:val="MV Letter Caption"/>
    <w:basedOn w:val="Normal"/>
    <w:next w:val="Normal"/>
    <w:uiPriority w:val="99"/>
    <w:semiHidden/>
    <w:rsid w:val="00A03907"/>
    <w:pPr>
      <w:spacing w:before="240" w:after="480" w:line="260" w:lineRule="atLeast"/>
    </w:pPr>
    <w:rPr>
      <w:rFonts w:eastAsiaTheme="majorEastAsia" w:cstheme="majorHAnsi"/>
      <w:b/>
      <w:caps/>
    </w:rPr>
  </w:style>
  <w:style w:type="paragraph" w:customStyle="1" w:styleId="MVLetterDetail">
    <w:name w:val="MV Letter Detail"/>
    <w:basedOn w:val="Normal"/>
    <w:uiPriority w:val="99"/>
    <w:semiHidden/>
    <w:rsid w:val="0067223A"/>
    <w:pPr>
      <w:spacing w:line="260" w:lineRule="atLeast"/>
    </w:pPr>
  </w:style>
  <w:style w:type="numbering" w:customStyle="1" w:styleId="MVListNumbers">
    <w:name w:val="MV List Numbers"/>
    <w:uiPriority w:val="99"/>
    <w:semiHidden/>
    <w:rsid w:val="006F7693"/>
    <w:pPr>
      <w:numPr>
        <w:numId w:val="2"/>
      </w:numPr>
    </w:pPr>
  </w:style>
  <w:style w:type="paragraph" w:customStyle="1" w:styleId="MVOtherContactHeading">
    <w:name w:val="MV Other Contact Heading"/>
    <w:basedOn w:val="Normal"/>
    <w:uiPriority w:val="99"/>
    <w:semiHidden/>
    <w:qFormat/>
    <w:rsid w:val="007339DE"/>
    <w:pPr>
      <w:keepNext/>
    </w:pPr>
  </w:style>
  <w:style w:type="paragraph" w:customStyle="1" w:styleId="MVRecipient1">
    <w:name w:val="MV Recipient1"/>
    <w:basedOn w:val="Normal"/>
    <w:uiPriority w:val="99"/>
    <w:semiHidden/>
    <w:rsid w:val="00554582"/>
    <w:pPr>
      <w:spacing w:before="240" w:line="260" w:lineRule="atLeast"/>
      <w:contextualSpacing/>
    </w:pPr>
  </w:style>
  <w:style w:type="paragraph" w:customStyle="1" w:styleId="MVRefInfo">
    <w:name w:val="MV Ref Info"/>
    <w:basedOn w:val="Normal"/>
    <w:uiPriority w:val="99"/>
    <w:semiHidden/>
    <w:rsid w:val="001C6B5F"/>
    <w:pPr>
      <w:framePr w:w="2943" w:h="1734" w:hRule="exact" w:wrap="around" w:vAnchor="text" w:hAnchor="page" w:x="8533" w:y="208"/>
      <w:jc w:val="right"/>
    </w:pPr>
    <w:rPr>
      <w:rFonts w:eastAsiaTheme="majorEastAsia" w:cstheme="majorHAnsi"/>
      <w:noProof/>
      <w:sz w:val="18"/>
    </w:rPr>
  </w:style>
  <w:style w:type="paragraph" w:customStyle="1" w:styleId="MVSalutation">
    <w:name w:val="MV Salutation"/>
    <w:basedOn w:val="Normal"/>
    <w:uiPriority w:val="99"/>
    <w:semiHidden/>
    <w:rsid w:val="00302BE5"/>
    <w:pPr>
      <w:spacing w:before="480" w:after="240" w:line="260" w:lineRule="atLeast"/>
    </w:pPr>
  </w:style>
  <w:style w:type="paragraph" w:customStyle="1" w:styleId="MVSubject">
    <w:name w:val="MV Subject"/>
    <w:basedOn w:val="Heading2"/>
    <w:uiPriority w:val="99"/>
    <w:semiHidden/>
    <w:rsid w:val="006F4495"/>
    <w:pPr>
      <w:spacing w:after="240" w:line="240" w:lineRule="auto"/>
    </w:pPr>
    <w:rPr>
      <w:bCs/>
      <w:sz w:val="24"/>
      <w:szCs w:val="22"/>
    </w:rPr>
  </w:style>
  <w:style w:type="paragraph" w:customStyle="1" w:styleId="MVContactDetailsLge">
    <w:name w:val="MV Contact Details Lge"/>
    <w:basedOn w:val="Normal"/>
    <w:uiPriority w:val="99"/>
    <w:semiHidden/>
    <w:rsid w:val="000625DD"/>
    <w:pPr>
      <w:ind w:right="-45"/>
      <w:jc w:val="right"/>
    </w:pPr>
    <w:rPr>
      <w:noProof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574ECF"/>
    <w:rPr>
      <w:color w:val="00B050"/>
    </w:rPr>
  </w:style>
  <w:style w:type="table" w:styleId="TableGrid">
    <w:name w:val="Table Grid"/>
    <w:basedOn w:val="TableNormal"/>
    <w:uiPriority w:val="39"/>
    <w:rsid w:val="00574ECF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VContactDetailsSml">
    <w:name w:val="MV Contact Details Sml"/>
    <w:basedOn w:val="Normal"/>
    <w:uiPriority w:val="99"/>
    <w:semiHidden/>
    <w:rsid w:val="005F4357"/>
    <w:pPr>
      <w:ind w:right="-45"/>
      <w:jc w:val="right"/>
    </w:pPr>
    <w:rPr>
      <w:rFonts w:eastAsia="Times New Roman"/>
      <w:noProof/>
      <w:sz w:val="15"/>
      <w:szCs w:val="18"/>
    </w:rPr>
  </w:style>
  <w:style w:type="paragraph" w:customStyle="1" w:styleId="FooterTextSml">
    <w:name w:val="Footer Text Sml"/>
    <w:basedOn w:val="FooterTextLge"/>
    <w:uiPriority w:val="99"/>
    <w:semiHidden/>
    <w:rsid w:val="005F4357"/>
    <w:rPr>
      <w:sz w:val="15"/>
    </w:rPr>
  </w:style>
  <w:style w:type="paragraph" w:customStyle="1" w:styleId="HeaderTextLge">
    <w:name w:val="Header Text Lge"/>
    <w:basedOn w:val="FooterTextLge"/>
    <w:uiPriority w:val="99"/>
    <w:semiHidden/>
    <w:rsid w:val="005F4357"/>
    <w:pPr>
      <w:spacing w:before="0" w:after="60"/>
    </w:pPr>
  </w:style>
  <w:style w:type="paragraph" w:customStyle="1" w:styleId="HeaderTextSml">
    <w:name w:val="Header Text Sml"/>
    <w:basedOn w:val="FooterTextSml"/>
    <w:uiPriority w:val="99"/>
    <w:semiHidden/>
    <w:rsid w:val="005F4357"/>
    <w:pPr>
      <w:spacing w:before="0" w:after="60"/>
    </w:pPr>
  </w:style>
  <w:style w:type="paragraph" w:customStyle="1" w:styleId="ContactName">
    <w:name w:val="Contact Name"/>
    <w:basedOn w:val="Normal"/>
    <w:uiPriority w:val="99"/>
    <w:semiHidden/>
    <w:rsid w:val="007339DE"/>
  </w:style>
  <w:style w:type="paragraph" w:customStyle="1" w:styleId="ContactDetails">
    <w:name w:val="Contact Details"/>
    <w:basedOn w:val="Normal"/>
    <w:uiPriority w:val="99"/>
    <w:semiHidden/>
    <w:rsid w:val="003544C2"/>
    <w:pPr>
      <w:spacing w:after="240"/>
      <w:contextualSpacing/>
    </w:pPr>
    <w:rPr>
      <w:sz w:val="16"/>
    </w:rPr>
  </w:style>
  <w:style w:type="character" w:customStyle="1" w:styleId="Heading7Char">
    <w:name w:val="Heading 7 Char"/>
    <w:basedOn w:val="DefaultParagraphFont"/>
    <w:link w:val="Heading7"/>
    <w:uiPriority w:val="16"/>
    <w:semiHidden/>
    <w:rsid w:val="00A10AEA"/>
    <w:rPr>
      <w:rFonts w:ascii="Arial" w:eastAsiaTheme="minorEastAsia" w:hAnsi="Arial"/>
      <w:color w:val="000000" w:themeColor="text1"/>
      <w:sz w:val="20"/>
      <w:szCs w:val="28"/>
    </w:rPr>
  </w:style>
  <w:style w:type="character" w:customStyle="1" w:styleId="Heading8Char">
    <w:name w:val="Heading 8 Char"/>
    <w:basedOn w:val="DefaultParagraphFont"/>
    <w:link w:val="Heading8"/>
    <w:uiPriority w:val="16"/>
    <w:semiHidden/>
    <w:rsid w:val="00A10AEA"/>
    <w:rPr>
      <w:rFonts w:ascii="Arial" w:eastAsiaTheme="minorEastAsia" w:hAnsi="Arial"/>
      <w:i/>
      <w:iCs/>
      <w:color w:val="000000" w:themeColor="text1"/>
      <w:sz w:val="20"/>
      <w:szCs w:val="28"/>
    </w:rPr>
  </w:style>
  <w:style w:type="character" w:customStyle="1" w:styleId="Heading9Char">
    <w:name w:val="Heading 9 Char"/>
    <w:basedOn w:val="DefaultParagraphFont"/>
    <w:link w:val="Heading9"/>
    <w:uiPriority w:val="16"/>
    <w:semiHidden/>
    <w:rsid w:val="00A10AEA"/>
    <w:rPr>
      <w:rFonts w:ascii="Arial" w:eastAsiaTheme="minorEastAsia" w:hAnsi="Arial"/>
      <w:color w:val="000000" w:themeColor="text1"/>
      <w:sz w:val="20"/>
    </w:rPr>
  </w:style>
  <w:style w:type="paragraph" w:customStyle="1" w:styleId="CClientName">
    <w:name w:val="CClientName"/>
    <w:basedOn w:val="Normal"/>
    <w:uiPriority w:val="99"/>
    <w:semiHidden/>
    <w:rsid w:val="005F4357"/>
    <w:pPr>
      <w:spacing w:after="200" w:line="720" w:lineRule="atLeast"/>
    </w:pPr>
    <w:rPr>
      <w:rFonts w:asciiTheme="majorHAnsi" w:eastAsiaTheme="majorEastAsia" w:hAnsiTheme="majorHAnsi" w:cstheme="majorHAnsi"/>
      <w:color w:val="2A276B"/>
      <w:sz w:val="56"/>
      <w:szCs w:val="78"/>
    </w:rPr>
  </w:style>
  <w:style w:type="paragraph" w:customStyle="1" w:styleId="CDate">
    <w:name w:val="CDate"/>
    <w:basedOn w:val="Normal"/>
    <w:next w:val="Normal"/>
    <w:uiPriority w:val="99"/>
    <w:semiHidden/>
    <w:rsid w:val="005F4357"/>
    <w:pPr>
      <w:spacing w:before="4080" w:line="400" w:lineRule="atLeast"/>
    </w:pPr>
    <w:rPr>
      <w:rFonts w:asciiTheme="majorHAnsi" w:eastAsiaTheme="majorEastAsia" w:hAnsiTheme="majorHAnsi" w:cstheme="majorHAnsi"/>
      <w:sz w:val="32"/>
      <w:szCs w:val="42"/>
    </w:rPr>
  </w:style>
  <w:style w:type="paragraph" w:customStyle="1" w:styleId="CPrivacy">
    <w:name w:val="CPrivacy"/>
    <w:basedOn w:val="Normal"/>
    <w:uiPriority w:val="99"/>
    <w:semiHidden/>
    <w:rsid w:val="005F4357"/>
    <w:pPr>
      <w:spacing w:before="240" w:line="360" w:lineRule="atLeast"/>
    </w:pPr>
    <w:rPr>
      <w:rFonts w:asciiTheme="majorHAnsi" w:eastAsiaTheme="majorEastAsia" w:hAnsiTheme="majorHAnsi" w:cstheme="majorHAnsi"/>
      <w:color w:val="5F5F5F"/>
      <w:sz w:val="32"/>
      <w:szCs w:val="4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574EC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574ECF"/>
    <w:pPr>
      <w:spacing w:after="100"/>
      <w:ind w:left="220"/>
    </w:pPr>
  </w:style>
  <w:style w:type="paragraph" w:customStyle="1" w:styleId="SectionHeading">
    <w:name w:val="Section Heading"/>
    <w:basedOn w:val="Normal"/>
    <w:next w:val="Normal"/>
    <w:uiPriority w:val="99"/>
    <w:semiHidden/>
    <w:rsid w:val="005F4357"/>
    <w:pPr>
      <w:pageBreakBefore/>
      <w:spacing w:after="240" w:line="320" w:lineRule="atLeast"/>
      <w:outlineLvl w:val="0"/>
    </w:pPr>
    <w:rPr>
      <w:rFonts w:asciiTheme="majorHAnsi" w:eastAsiaTheme="majorEastAsia" w:hAnsiTheme="majorHAnsi" w:cstheme="majorHAnsi"/>
      <w:color w:val="2A276B"/>
      <w:sz w:val="40"/>
      <w:szCs w:val="46"/>
    </w:rPr>
  </w:style>
  <w:style w:type="paragraph" w:customStyle="1" w:styleId="TableHeading">
    <w:name w:val="Table Heading"/>
    <w:basedOn w:val="Normal"/>
    <w:uiPriority w:val="99"/>
    <w:semiHidden/>
    <w:rsid w:val="00FA54EB"/>
    <w:pPr>
      <w:numPr>
        <w:numId w:val="8"/>
      </w:numPr>
      <w:spacing w:before="120" w:after="60"/>
    </w:pPr>
    <w:rPr>
      <w:rFonts w:ascii="Arial Bold" w:hAnsi="Arial Bold"/>
      <w:b/>
      <w:color w:val="2A276B"/>
      <w:szCs w:val="26"/>
    </w:rPr>
  </w:style>
  <w:style w:type="paragraph" w:customStyle="1" w:styleId="TableSource">
    <w:name w:val="Table Source"/>
    <w:basedOn w:val="Normal"/>
    <w:next w:val="Normal"/>
    <w:uiPriority w:val="99"/>
    <w:semiHidden/>
    <w:rsid w:val="00FA54EB"/>
    <w:pPr>
      <w:spacing w:before="120" w:after="360" w:line="180" w:lineRule="atLeast"/>
    </w:pPr>
    <w:rPr>
      <w:rFonts w:ascii="Arial Bold" w:hAnsi="Arial Bold"/>
      <w:b/>
      <w:color w:val="5F5F5F"/>
      <w:sz w:val="14"/>
      <w:szCs w:val="20"/>
    </w:rPr>
  </w:style>
  <w:style w:type="paragraph" w:customStyle="1" w:styleId="TableBullet1">
    <w:name w:val="Table Bullet 1"/>
    <w:basedOn w:val="Normal"/>
    <w:uiPriority w:val="99"/>
    <w:semiHidden/>
    <w:rsid w:val="00FA54EB"/>
    <w:pPr>
      <w:numPr>
        <w:numId w:val="5"/>
      </w:numPr>
      <w:spacing w:before="120" w:after="120"/>
    </w:pPr>
    <w:rPr>
      <w:color w:val="5F5F5F"/>
      <w:szCs w:val="26"/>
    </w:rPr>
  </w:style>
  <w:style w:type="paragraph" w:customStyle="1" w:styleId="TableBullet2">
    <w:name w:val="Table Bullet 2"/>
    <w:basedOn w:val="Normal"/>
    <w:uiPriority w:val="99"/>
    <w:semiHidden/>
    <w:rsid w:val="00FA54EB"/>
    <w:pPr>
      <w:numPr>
        <w:numId w:val="6"/>
      </w:numPr>
      <w:spacing w:before="120" w:after="120"/>
    </w:pPr>
    <w:rPr>
      <w:color w:val="5F5F5F"/>
      <w:szCs w:val="26"/>
    </w:rPr>
  </w:style>
  <w:style w:type="table" w:customStyle="1" w:styleId="TableHorizontalGold">
    <w:name w:val="Table Horizont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8BC640" w:themeColor="accent4"/>
        <w:sz w:val="16"/>
        <w:szCs w:val="16"/>
      </w:rPr>
    </w:tblStylePr>
  </w:style>
  <w:style w:type="table" w:customStyle="1" w:styleId="TableVerticalShadedGold">
    <w:name w:val="Table Vertic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shd w:val="clear" w:color="auto" w:fill="8BC640" w:themeFill="accent4"/>
      </w:tcPr>
    </w:tblStylePr>
  </w:style>
  <w:style w:type="paragraph" w:customStyle="1" w:styleId="URL">
    <w:name w:val="URL"/>
    <w:basedOn w:val="Normal"/>
    <w:link w:val="URLChar"/>
    <w:uiPriority w:val="99"/>
    <w:semiHidden/>
    <w:rsid w:val="00FA54EB"/>
    <w:pPr>
      <w:spacing w:before="360" w:after="360"/>
    </w:pPr>
    <w:rPr>
      <w:color w:val="5F5F5F"/>
      <w:sz w:val="28"/>
      <w:szCs w:val="20"/>
    </w:rPr>
  </w:style>
  <w:style w:type="character" w:customStyle="1" w:styleId="URLChar">
    <w:name w:val="URL Char"/>
    <w:basedOn w:val="DefaultParagraphFont"/>
    <w:link w:val="URL"/>
    <w:semiHidden/>
    <w:rsid w:val="00FA54EB"/>
    <w:rPr>
      <w:rFonts w:ascii="Arial" w:eastAsia="Arial" w:hAnsi="Arial" w:cs="Arial"/>
      <w:color w:val="5F5F5F"/>
      <w:sz w:val="28"/>
      <w:szCs w:val="20"/>
    </w:rPr>
  </w:style>
  <w:style w:type="paragraph" w:customStyle="1" w:styleId="Appendix">
    <w:name w:val="Appendix"/>
    <w:basedOn w:val="Normal"/>
    <w:next w:val="BodyText"/>
    <w:uiPriority w:val="99"/>
    <w:semiHidden/>
    <w:rsid w:val="00FA54EB"/>
    <w:pPr>
      <w:numPr>
        <w:numId w:val="3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2A276B"/>
      <w:sz w:val="32"/>
      <w:szCs w:val="46"/>
    </w:rPr>
  </w:style>
  <w:style w:type="character" w:styleId="Hyperlink">
    <w:name w:val="Hyperlink"/>
    <w:basedOn w:val="DefaultParagraphFont"/>
    <w:uiPriority w:val="99"/>
    <w:semiHidden/>
    <w:rsid w:val="00FA54EB"/>
    <w:rPr>
      <w:rFonts w:ascii="Arial" w:hAnsi="Arial"/>
      <w:color w:val="2A276B"/>
      <w:sz w:val="16"/>
      <w:szCs w:val="22"/>
      <w:u w:val="none" w:color="005577"/>
    </w:rPr>
  </w:style>
  <w:style w:type="paragraph" w:styleId="TOC3">
    <w:name w:val="toc 3"/>
    <w:basedOn w:val="Normal"/>
    <w:next w:val="Normal"/>
    <w:autoRedefine/>
    <w:uiPriority w:val="39"/>
    <w:semiHidden/>
    <w:rsid w:val="00574ECF"/>
    <w:pPr>
      <w:spacing w:after="100"/>
      <w:ind w:left="440"/>
    </w:pPr>
  </w:style>
  <w:style w:type="paragraph" w:customStyle="1" w:styleId="Bullet1">
    <w:name w:val="Bullet 1"/>
    <w:basedOn w:val="Normal"/>
    <w:uiPriority w:val="99"/>
    <w:semiHidden/>
    <w:qFormat/>
    <w:rsid w:val="00FA54EB"/>
    <w:pPr>
      <w:numPr>
        <w:numId w:val="20"/>
      </w:numPr>
      <w:spacing w:before="120" w:after="120"/>
    </w:pPr>
  </w:style>
  <w:style w:type="paragraph" w:customStyle="1" w:styleId="Bullet2">
    <w:name w:val="Bullet 2"/>
    <w:basedOn w:val="ListParagraph"/>
    <w:uiPriority w:val="99"/>
    <w:semiHidden/>
    <w:qFormat/>
    <w:rsid w:val="00FA54EB"/>
    <w:pPr>
      <w:numPr>
        <w:numId w:val="22"/>
      </w:numPr>
      <w:spacing w:before="120" w:after="120"/>
    </w:pPr>
  </w:style>
  <w:style w:type="paragraph" w:customStyle="1" w:styleId="Recipient">
    <w:name w:val="Recipient"/>
    <w:basedOn w:val="Normal"/>
    <w:next w:val="Normal"/>
    <w:uiPriority w:val="99"/>
    <w:semiHidden/>
    <w:rsid w:val="005F4357"/>
    <w:pPr>
      <w:tabs>
        <w:tab w:val="left" w:pos="709"/>
        <w:tab w:val="left" w:pos="1418"/>
        <w:tab w:val="left" w:pos="2126"/>
        <w:tab w:val="left" w:pos="2835"/>
        <w:tab w:val="right" w:pos="7876"/>
      </w:tabs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rsid w:val="00574EC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74EC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74EC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74EC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74EC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74ECF"/>
    <w:pPr>
      <w:spacing w:after="100"/>
      <w:ind w:left="1760"/>
    </w:pPr>
  </w:style>
  <w:style w:type="table" w:customStyle="1" w:styleId="TableHorizontalShadedGold">
    <w:name w:val="Table Horizont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cPr>
        <w:shd w:val="clear" w:color="auto" w:fill="8BC640" w:themeFill="accent4"/>
      </w:tcPr>
    </w:tblStylePr>
  </w:style>
  <w:style w:type="table" w:customStyle="1" w:styleId="TableVerticalGold">
    <w:name w:val="Table Vertic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A2AD00"/>
      </w:rPr>
      <w:tblPr/>
      <w:tcPr>
        <w:tcBorders>
          <w:top w:val="single" w:sz="4" w:space="0" w:color="A2AD00"/>
          <w:left w:val="nil"/>
          <w:bottom w:val="single" w:sz="4" w:space="0" w:color="A2AD00"/>
          <w:right w:val="nil"/>
          <w:insideH w:val="single" w:sz="4" w:space="0" w:color="6773B6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Footer">
    <w:name w:val="Table Footer"/>
    <w:basedOn w:val="TableNormal"/>
    <w:uiPriority w:val="99"/>
    <w:semiHidden/>
    <w:rsid w:val="005F4357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2495" w:type="dxa"/>
      <w:tblBorders>
        <w:top w:val="single" w:sz="4" w:space="0" w:color="005577"/>
      </w:tblBorders>
    </w:tblPr>
    <w:tcPr>
      <w:shd w:val="clear" w:color="auto" w:fill="auto"/>
    </w:tcPr>
  </w:style>
  <w:style w:type="character" w:styleId="FollowedHyperlink">
    <w:name w:val="FollowedHyperlink"/>
    <w:aliases w:val="Followed Hyperlink"/>
    <w:basedOn w:val="DefaultParagraphFont"/>
    <w:uiPriority w:val="99"/>
    <w:semiHidden/>
    <w:unhideWhenUsed/>
    <w:rsid w:val="005F4357"/>
    <w:rPr>
      <w:color w:val="2A276B"/>
      <w:u w:val="none"/>
    </w:rPr>
  </w:style>
  <w:style w:type="paragraph" w:customStyle="1" w:styleId="TableText">
    <w:name w:val="Table Text"/>
    <w:basedOn w:val="Normal"/>
    <w:uiPriority w:val="99"/>
    <w:semiHidden/>
    <w:rsid w:val="00FA54EB"/>
    <w:pPr>
      <w:spacing w:before="120" w:after="120"/>
    </w:pPr>
  </w:style>
  <w:style w:type="paragraph" w:customStyle="1" w:styleId="Contactinfo">
    <w:name w:val="Contact info"/>
    <w:basedOn w:val="Normal"/>
    <w:uiPriority w:val="99"/>
    <w:semiHidden/>
    <w:rsid w:val="005F4357"/>
    <w:rPr>
      <w:color w:val="8B8D8E"/>
      <w:sz w:val="16"/>
    </w:rPr>
  </w:style>
  <w:style w:type="paragraph" w:customStyle="1" w:styleId="Titleheading">
    <w:name w:val="Title heading"/>
    <w:basedOn w:val="Normal"/>
    <w:uiPriority w:val="99"/>
    <w:semiHidden/>
    <w:rsid w:val="005F4357"/>
    <w:pPr>
      <w:spacing w:before="120" w:after="120" w:line="460" w:lineRule="atLeast"/>
    </w:pPr>
    <w:rPr>
      <w:color w:val="2A276B"/>
      <w:sz w:val="48"/>
      <w:szCs w:val="26"/>
    </w:rPr>
  </w:style>
  <w:style w:type="paragraph" w:customStyle="1" w:styleId="CoverSubtitle">
    <w:name w:val="Cover Subtitle"/>
    <w:basedOn w:val="Normal"/>
    <w:uiPriority w:val="99"/>
    <w:semiHidden/>
    <w:rsid w:val="005F4357"/>
    <w:rPr>
      <w:rFonts w:asciiTheme="majorHAnsi" w:eastAsiaTheme="majorEastAsia" w:hAnsiTheme="majorHAnsi" w:cstheme="majorHAnsi"/>
      <w:color w:val="5F5F5F"/>
      <w:sz w:val="40"/>
      <w:szCs w:val="54"/>
    </w:rPr>
  </w:style>
  <w:style w:type="paragraph" w:customStyle="1" w:styleId="Contents">
    <w:name w:val="Contents"/>
    <w:basedOn w:val="Normal"/>
    <w:uiPriority w:val="99"/>
    <w:semiHidden/>
    <w:rsid w:val="005F4357"/>
    <w:pPr>
      <w:keepNext/>
      <w:keepLines/>
      <w:spacing w:after="320"/>
      <w:outlineLvl w:val="0"/>
    </w:pPr>
    <w:rPr>
      <w:rFonts w:asciiTheme="majorHAnsi" w:eastAsiaTheme="majorEastAsia" w:hAnsiTheme="majorHAnsi"/>
      <w:color w:val="2A276B"/>
      <w:sz w:val="40"/>
      <w:szCs w:val="46"/>
    </w:rPr>
  </w:style>
  <w:style w:type="paragraph" w:customStyle="1" w:styleId="CalloutHeader">
    <w:name w:val="Callout Header"/>
    <w:uiPriority w:val="99"/>
    <w:semiHidden/>
    <w:rsid w:val="00FA54EB"/>
    <w:pPr>
      <w:spacing w:after="120" w:line="240" w:lineRule="atLeast"/>
    </w:pPr>
    <w:rPr>
      <w:rFonts w:asciiTheme="majorHAnsi" w:eastAsiaTheme="majorEastAsia" w:hAnsiTheme="majorHAnsi" w:cstheme="majorHAnsi"/>
      <w:b/>
      <w:bCs/>
      <w:color w:val="2A276B"/>
      <w:sz w:val="20"/>
      <w:szCs w:val="26"/>
    </w:rPr>
  </w:style>
  <w:style w:type="paragraph" w:customStyle="1" w:styleId="CalloutBullet">
    <w:name w:val="Callout Bullet"/>
    <w:basedOn w:val="CalloutText"/>
    <w:uiPriority w:val="99"/>
    <w:semiHidden/>
    <w:rsid w:val="00FA54EB"/>
    <w:pPr>
      <w:numPr>
        <w:numId w:val="4"/>
      </w:numPr>
    </w:pPr>
    <w:rPr>
      <w:szCs w:val="22"/>
    </w:rPr>
  </w:style>
  <w:style w:type="table" w:customStyle="1" w:styleId="TableHorizontalBlue">
    <w:name w:val="Table Horizont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6773B6"/>
        <w:sz w:val="20"/>
        <w:szCs w:val="16"/>
      </w:rPr>
      <w:tblPr/>
      <w:trPr>
        <w:tblHeader/>
      </w:trPr>
    </w:tblStylePr>
  </w:style>
  <w:style w:type="table" w:customStyle="1" w:styleId="TableHorizontalShadedBlue">
    <w:name w:val="Table Horizont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2A276B"/>
      </w:tcPr>
    </w:tblStylePr>
  </w:style>
  <w:style w:type="table" w:customStyle="1" w:styleId="TableVerticalBlue">
    <w:name w:val="Table Vertic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6773B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4" w:space="0" w:color="FCB319" w:themeColor="accent1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VerticalShadedBlue">
    <w:name w:val="Table Vertic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6" w:space="0" w:color="FFFFFF" w:themeColor="background1"/>
          <w:insideV w:val="nil"/>
        </w:tcBorders>
        <w:shd w:val="clear" w:color="auto" w:fill="2A276B"/>
      </w:tcPr>
    </w:tblStylePr>
  </w:style>
  <w:style w:type="paragraph" w:customStyle="1" w:styleId="Sectiondividerheading">
    <w:name w:val="Section divider heading"/>
    <w:basedOn w:val="Normal"/>
    <w:uiPriority w:val="99"/>
    <w:semiHidden/>
    <w:rsid w:val="005F4357"/>
    <w:rPr>
      <w:rFonts w:asciiTheme="majorHAnsi" w:eastAsiaTheme="majorEastAsia" w:hAnsiTheme="majorHAnsi" w:cstheme="majorHAnsi"/>
      <w:color w:val="2A276B"/>
      <w:sz w:val="56"/>
      <w:szCs w:val="56"/>
    </w:rPr>
  </w:style>
  <w:style w:type="paragraph" w:customStyle="1" w:styleId="SectiondividerBodyText">
    <w:name w:val="Section divider Body Text"/>
    <w:basedOn w:val="Normal"/>
    <w:uiPriority w:val="99"/>
    <w:semiHidden/>
    <w:rsid w:val="005F4357"/>
    <w:pPr>
      <w:spacing w:after="260"/>
    </w:pPr>
    <w:rPr>
      <w:rFonts w:asciiTheme="majorHAnsi" w:eastAsiaTheme="majorEastAsia" w:hAnsiTheme="majorHAnsi" w:cstheme="majorHAnsi"/>
      <w:color w:val="2A276B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semiHidden/>
    <w:rsid w:val="00FA54EB"/>
    <w:rPr>
      <w:rFonts w:eastAsiaTheme="minorEastAsia"/>
      <w:lang w:eastAsia="ja-JP"/>
    </w:rPr>
  </w:style>
  <w:style w:type="table" w:customStyle="1" w:styleId="TableCallout">
    <w:name w:val="Table Callout"/>
    <w:basedOn w:val="TableNormal"/>
    <w:uiPriority w:val="99"/>
    <w:semiHidden/>
    <w:rsid w:val="00FA54EB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bottom w:val="single" w:sz="8" w:space="0" w:color="6773B6"/>
        <w:insideH w:val="single" w:sz="4" w:space="0" w:color="6773B6"/>
      </w:tblBorders>
      <w:tblCellMar>
        <w:left w:w="0" w:type="dxa"/>
      </w:tblCellMar>
    </w:tblPr>
    <w:tcPr>
      <w:shd w:val="clear" w:color="auto" w:fill="auto"/>
    </w:tcPr>
  </w:style>
  <w:style w:type="paragraph" w:customStyle="1" w:styleId="TableBullet3">
    <w:name w:val="Table Bullet 3"/>
    <w:basedOn w:val="Normal"/>
    <w:uiPriority w:val="99"/>
    <w:semiHidden/>
    <w:qFormat/>
    <w:rsid w:val="00FA54EB"/>
    <w:pPr>
      <w:numPr>
        <w:numId w:val="7"/>
      </w:numPr>
      <w:spacing w:before="120" w:after="120"/>
    </w:pPr>
    <w:rPr>
      <w:color w:val="5F5F5F"/>
      <w:szCs w:val="26"/>
    </w:rPr>
  </w:style>
  <w:style w:type="paragraph" w:customStyle="1" w:styleId="Bullet3">
    <w:name w:val="Bullet 3"/>
    <w:basedOn w:val="Normal"/>
    <w:uiPriority w:val="99"/>
    <w:semiHidden/>
    <w:qFormat/>
    <w:rsid w:val="00FA54EB"/>
    <w:pPr>
      <w:numPr>
        <w:numId w:val="21"/>
      </w:numPr>
      <w:spacing w:before="120" w:after="120"/>
    </w:pPr>
  </w:style>
  <w:style w:type="paragraph" w:customStyle="1" w:styleId="SectiondividerBodyText-White">
    <w:name w:val="Section divider Body Text - White"/>
    <w:basedOn w:val="SectiondividerBodyText"/>
    <w:uiPriority w:val="99"/>
    <w:semiHidden/>
    <w:qFormat/>
    <w:rsid w:val="005F4357"/>
    <w:rPr>
      <w:color w:val="FFFFFF" w:themeColor="background1"/>
    </w:rPr>
  </w:style>
  <w:style w:type="paragraph" w:customStyle="1" w:styleId="Sectiondividerheading-White">
    <w:name w:val="Section divider heading - White"/>
    <w:basedOn w:val="Sectiondividerheading"/>
    <w:uiPriority w:val="99"/>
    <w:semiHidden/>
    <w:qFormat/>
    <w:rsid w:val="005F4357"/>
    <w:rPr>
      <w:color w:val="FFFFFF" w:themeColor="background1"/>
    </w:rPr>
  </w:style>
  <w:style w:type="paragraph" w:customStyle="1" w:styleId="Boilerplate1">
    <w:name w:val="Boilerplate 1"/>
    <w:basedOn w:val="Normal"/>
    <w:uiPriority w:val="99"/>
    <w:semiHidden/>
    <w:rsid w:val="00083F65"/>
    <w:pPr>
      <w:tabs>
        <w:tab w:val="left" w:pos="3715"/>
      </w:tabs>
      <w:spacing w:before="3200"/>
    </w:pPr>
    <w:rPr>
      <w:color w:val="2A276B"/>
      <w:sz w:val="32"/>
      <w:szCs w:val="38"/>
    </w:rPr>
  </w:style>
  <w:style w:type="paragraph" w:customStyle="1" w:styleId="Boilerplate2">
    <w:name w:val="Boilerplate 2"/>
    <w:basedOn w:val="Normal"/>
    <w:link w:val="Boilerplate2Char"/>
    <w:uiPriority w:val="99"/>
    <w:semiHidden/>
    <w:rsid w:val="00083F65"/>
    <w:pPr>
      <w:tabs>
        <w:tab w:val="left" w:pos="3715"/>
      </w:tabs>
      <w:spacing w:before="360" w:line="220" w:lineRule="atLeast"/>
    </w:pPr>
    <w:rPr>
      <w:szCs w:val="26"/>
    </w:rPr>
  </w:style>
  <w:style w:type="character" w:customStyle="1" w:styleId="Boilerplate2Char">
    <w:name w:val="Boilerplate 2 Char"/>
    <w:basedOn w:val="DefaultParagraphFont"/>
    <w:link w:val="Boilerplate2"/>
    <w:semiHidden/>
    <w:rsid w:val="00083F65"/>
    <w:rPr>
      <w:rFonts w:ascii="Arial" w:eastAsia="Times New Roman" w:hAnsi="Arial" w:cs="Arial"/>
      <w:sz w:val="20"/>
      <w:szCs w:val="26"/>
    </w:rPr>
  </w:style>
  <w:style w:type="paragraph" w:styleId="NoSpacing">
    <w:name w:val="No Spacing"/>
    <w:uiPriority w:val="1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216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614"/>
    <w:rPr>
      <w:rFonts w:ascii="Arial" w:eastAsia="Arial" w:hAnsi="Arial" w:cs="Arial"/>
      <w:i/>
      <w:iCs/>
      <w:color w:val="404040" w:themeColor="text1" w:themeTint="BF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574E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Classic3">
    <w:name w:val="Table Classic 3"/>
    <w:basedOn w:val="TableNormal"/>
    <w:uiPriority w:val="99"/>
    <w:semiHidden/>
    <w:unhideWhenUsed/>
    <w:rsid w:val="005F4357"/>
    <w:pPr>
      <w:spacing w:after="0" w:line="240" w:lineRule="atLeast"/>
    </w:pPr>
    <w:rPr>
      <w:rFonts w:ascii="Times New Roman" w:eastAsia="Times New Roman" w:hAnsi="Times New Roman" w:cs="Times New Roman"/>
      <w:color w:val="2A276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Numbered">
    <w:name w:val="Heading 1 Numbered"/>
    <w:basedOn w:val="Heading1"/>
    <w:next w:val="BodyText"/>
    <w:uiPriority w:val="2"/>
    <w:qFormat/>
    <w:rsid w:val="00574ECF"/>
    <w:pPr>
      <w:numPr>
        <w:numId w:val="30"/>
      </w:numPr>
    </w:pPr>
  </w:style>
  <w:style w:type="paragraph" w:customStyle="1" w:styleId="Heading2Numbered">
    <w:name w:val="Heading 2 Numbered"/>
    <w:basedOn w:val="Heading2"/>
    <w:next w:val="BodyText"/>
    <w:uiPriority w:val="2"/>
    <w:qFormat/>
    <w:rsid w:val="00574ECF"/>
    <w:pPr>
      <w:numPr>
        <w:ilvl w:val="1"/>
        <w:numId w:val="30"/>
      </w:numPr>
    </w:pPr>
  </w:style>
  <w:style w:type="paragraph" w:customStyle="1" w:styleId="Heading3Numbered">
    <w:name w:val="Heading 3 Numbered"/>
    <w:basedOn w:val="Heading3"/>
    <w:next w:val="BodyTextIndent"/>
    <w:uiPriority w:val="2"/>
    <w:qFormat/>
    <w:rsid w:val="00574ECF"/>
    <w:pPr>
      <w:numPr>
        <w:ilvl w:val="2"/>
        <w:numId w:val="30"/>
      </w:numPr>
    </w:pPr>
    <w:rPr>
      <w:rFonts w:asciiTheme="minorHAnsi" w:hAnsiTheme="minorHAnsi"/>
    </w:rPr>
  </w:style>
  <w:style w:type="paragraph" w:customStyle="1" w:styleId="Heading4Numbered">
    <w:name w:val="Heading 4 Numbered"/>
    <w:basedOn w:val="Heading4"/>
    <w:uiPriority w:val="99"/>
    <w:semiHidden/>
    <w:qFormat/>
    <w:rsid w:val="00FA54EB"/>
    <w:pPr>
      <w:numPr>
        <w:ilvl w:val="3"/>
        <w:numId w:val="16"/>
      </w:numPr>
      <w:ind w:left="2127" w:hanging="709"/>
    </w:pPr>
    <w:rPr>
      <w:b w:val="0"/>
    </w:rPr>
  </w:style>
  <w:style w:type="paragraph" w:styleId="BodyTextIndent">
    <w:name w:val="Body Text Indent"/>
    <w:basedOn w:val="Normal"/>
    <w:link w:val="BodyTextIndentChar"/>
    <w:qFormat/>
    <w:rsid w:val="00574ECF"/>
    <w:pPr>
      <w:spacing w:after="120" w:line="276" w:lineRule="auto"/>
      <w:ind w:left="709"/>
    </w:pPr>
  </w:style>
  <w:style w:type="character" w:customStyle="1" w:styleId="BodyTextIndentChar">
    <w:name w:val="Body Text Indent Char"/>
    <w:basedOn w:val="DefaultParagraphFont"/>
    <w:link w:val="BodyTextIndent"/>
    <w:rsid w:val="00574ECF"/>
    <w:rPr>
      <w:rFonts w:eastAsiaTheme="minorEastAsia"/>
      <w:lang w:eastAsia="ja-JP"/>
    </w:rPr>
  </w:style>
  <w:style w:type="numbering" w:customStyle="1" w:styleId="NumberedHeadings">
    <w:name w:val="Numbered Headings"/>
    <w:uiPriority w:val="99"/>
    <w:semiHidden/>
    <w:rsid w:val="00FA54EB"/>
    <w:pPr>
      <w:numPr>
        <w:numId w:val="11"/>
      </w:numPr>
    </w:pPr>
  </w:style>
  <w:style w:type="table" w:styleId="GridTable1Light">
    <w:name w:val="Grid Table 1 Light"/>
    <w:basedOn w:val="TableNormal"/>
    <w:uiPriority w:val="46"/>
    <w:rsid w:val="005F4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troductionText">
    <w:name w:val="Introduction Text"/>
    <w:basedOn w:val="Normal"/>
    <w:next w:val="BodyText"/>
    <w:uiPriority w:val="99"/>
    <w:semiHidden/>
    <w:rsid w:val="00FA54EB"/>
    <w:pPr>
      <w:spacing w:after="120"/>
    </w:pPr>
    <w:rPr>
      <w:b/>
      <w:color w:val="FDCE0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4ECF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NonTOCHeading1">
    <w:name w:val="Non TOC Heading 1"/>
    <w:basedOn w:val="Heading1"/>
    <w:next w:val="BodyText"/>
    <w:uiPriority w:val="99"/>
    <w:semiHidden/>
    <w:qFormat/>
    <w:rsid w:val="00FA54EB"/>
    <w:pPr>
      <w:outlineLvl w:val="9"/>
    </w:pPr>
  </w:style>
  <w:style w:type="paragraph" w:customStyle="1" w:styleId="CalloutText">
    <w:name w:val="Callout Text"/>
    <w:uiPriority w:val="99"/>
    <w:semiHidden/>
    <w:rsid w:val="00FA54EB"/>
    <w:pPr>
      <w:spacing w:before="60" w:after="60" w:line="240" w:lineRule="atLeast"/>
    </w:pPr>
    <w:rPr>
      <w:rFonts w:ascii="Arial" w:eastAsiaTheme="minorEastAsia" w:hAnsi="Arial" w:cs="Times New Roman"/>
      <w:color w:val="2A276B"/>
      <w:sz w:val="20"/>
      <w:szCs w:val="26"/>
    </w:rPr>
  </w:style>
  <w:style w:type="numbering" w:customStyle="1" w:styleId="ListNumbers">
    <w:name w:val="List Numbers"/>
    <w:uiPriority w:val="99"/>
    <w:semiHidden/>
    <w:rsid w:val="00FA54EB"/>
    <w:pPr>
      <w:numPr>
        <w:numId w:val="10"/>
      </w:numPr>
    </w:pPr>
  </w:style>
  <w:style w:type="paragraph" w:customStyle="1" w:styleId="TableHeading-External">
    <w:name w:val="Table Heading - External"/>
    <w:basedOn w:val="Normal"/>
    <w:next w:val="Normal"/>
    <w:uiPriority w:val="99"/>
    <w:semiHidden/>
    <w:rsid w:val="00FA54EB"/>
    <w:pPr>
      <w:spacing w:before="120" w:after="120"/>
    </w:pPr>
    <w:rPr>
      <w:b/>
      <w:caps/>
      <w:sz w:val="16"/>
    </w:rPr>
  </w:style>
  <w:style w:type="paragraph" w:customStyle="1" w:styleId="TableListNumber1">
    <w:name w:val="Table List Number 1"/>
    <w:basedOn w:val="Normal"/>
    <w:uiPriority w:val="99"/>
    <w:semiHidden/>
    <w:rsid w:val="00FA54EB"/>
    <w:pPr>
      <w:numPr>
        <w:ilvl w:val="1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2">
    <w:name w:val="Table List Number 2"/>
    <w:basedOn w:val="Normal"/>
    <w:uiPriority w:val="99"/>
    <w:semiHidden/>
    <w:rsid w:val="00FA54EB"/>
    <w:pPr>
      <w:numPr>
        <w:ilvl w:val="2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3">
    <w:name w:val="Table List Number 3"/>
    <w:basedOn w:val="Normal"/>
    <w:uiPriority w:val="99"/>
    <w:semiHidden/>
    <w:rsid w:val="00FA54EB"/>
    <w:pPr>
      <w:numPr>
        <w:numId w:val="9"/>
      </w:numPr>
      <w:spacing w:before="120" w:after="120"/>
      <w:ind w:left="1151" w:hanging="357"/>
    </w:pPr>
    <w:rPr>
      <w:color w:val="5F5F5F"/>
      <w:szCs w:val="26"/>
    </w:rPr>
  </w:style>
  <w:style w:type="paragraph" w:customStyle="1" w:styleId="TableHeadingWhite">
    <w:name w:val="Table Heading White"/>
    <w:basedOn w:val="TableHeading"/>
    <w:uiPriority w:val="99"/>
    <w:semiHidden/>
    <w:qFormat/>
    <w:rsid w:val="00FA54EB"/>
    <w:rPr>
      <w:color w:val="FFFFFF" w:themeColor="background1"/>
    </w:rPr>
  </w:style>
  <w:style w:type="numbering" w:customStyle="1" w:styleId="Bullet1List">
    <w:name w:val="Bullet 1 List"/>
    <w:uiPriority w:val="99"/>
    <w:semiHidden/>
    <w:rsid w:val="005F4357"/>
    <w:pPr>
      <w:numPr>
        <w:numId w:val="13"/>
      </w:numPr>
    </w:pPr>
  </w:style>
  <w:style w:type="numbering" w:customStyle="1" w:styleId="Bullet2List">
    <w:name w:val="Bullet 2 List"/>
    <w:uiPriority w:val="99"/>
    <w:semiHidden/>
    <w:rsid w:val="005F4357"/>
    <w:pPr>
      <w:numPr>
        <w:numId w:val="15"/>
      </w:numPr>
    </w:pPr>
  </w:style>
  <w:style w:type="numbering" w:customStyle="1" w:styleId="Bullet3List">
    <w:name w:val="Bullet 3 List"/>
    <w:uiPriority w:val="99"/>
    <w:semiHidden/>
    <w:rsid w:val="005F4357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semiHidden/>
    <w:qFormat/>
    <w:rsid w:val="005F4357"/>
    <w:pPr>
      <w:spacing w:after="0" w:line="259" w:lineRule="auto"/>
      <w:outlineLvl w:val="9"/>
    </w:pPr>
    <w:rPr>
      <w:color w:val="CC8A02" w:themeColor="accent1" w:themeShade="BF"/>
    </w:rPr>
  </w:style>
  <w:style w:type="character" w:customStyle="1" w:styleId="DefinedTerm">
    <w:name w:val="Defined Term"/>
    <w:basedOn w:val="DefaultParagraphFont"/>
    <w:uiPriority w:val="99"/>
    <w:semiHidden/>
    <w:qFormat/>
    <w:rsid w:val="00FA54EB"/>
    <w:rPr>
      <w:b/>
    </w:rPr>
  </w:style>
  <w:style w:type="paragraph" w:styleId="BodyTextIndent2">
    <w:name w:val="Body Text Indent 2"/>
    <w:basedOn w:val="BodyTextIndent"/>
    <w:link w:val="BodyTextIndent2Char"/>
    <w:uiPriority w:val="99"/>
    <w:semiHidden/>
    <w:unhideWhenUsed/>
    <w:rsid w:val="00574ECF"/>
    <w:pPr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4ECF"/>
    <w:rPr>
      <w:rFonts w:eastAsiaTheme="minorEastAsia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qFormat/>
    <w:rsid w:val="00FA54EB"/>
    <w:pPr>
      <w:spacing w:after="120"/>
      <w:ind w:left="2126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5F4357"/>
  </w:style>
  <w:style w:type="character" w:customStyle="1" w:styleId="SalutationChar">
    <w:name w:val="Salutation Char"/>
    <w:basedOn w:val="DefaultParagraphFont"/>
    <w:link w:val="Salutation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character" w:styleId="IntenseReference">
    <w:name w:val="Intense Reference"/>
    <w:basedOn w:val="DefaultParagraphFont"/>
    <w:uiPriority w:val="32"/>
    <w:semiHidden/>
    <w:qFormat/>
    <w:rsid w:val="005F4357"/>
    <w:rPr>
      <w:b/>
      <w:bCs/>
      <w:smallCaps/>
      <w:color w:val="2A276B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CF"/>
    <w:rPr>
      <w:rFonts w:ascii="Segoe UI" w:eastAsiaTheme="minorEastAsia" w:hAnsi="Segoe UI" w:cs="Segoe UI"/>
      <w:sz w:val="18"/>
      <w:szCs w:val="18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357"/>
    <w:rPr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5F4357"/>
  </w:style>
  <w:style w:type="character" w:customStyle="1" w:styleId="DateChar">
    <w:name w:val="Date Char"/>
    <w:basedOn w:val="DefaultParagraphFont"/>
    <w:link w:val="Date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Annexure">
    <w:name w:val="Annexure"/>
    <w:basedOn w:val="Normal"/>
    <w:next w:val="BodyText"/>
    <w:uiPriority w:val="99"/>
    <w:semiHidden/>
    <w:rsid w:val="00FA54EB"/>
    <w:pPr>
      <w:keepNext/>
      <w:numPr>
        <w:numId w:val="18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FCB319" w:themeColor="accent1"/>
      <w:kern w:val="28"/>
      <w:sz w:val="32"/>
    </w:rPr>
  </w:style>
  <w:style w:type="character" w:customStyle="1" w:styleId="CommentTextChar">
    <w:name w:val="Comment Text Char"/>
    <w:basedOn w:val="DefaultParagraphFont"/>
    <w:link w:val="CommentText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4357"/>
    <w:rPr>
      <w:sz w:val="16"/>
      <w:szCs w:val="16"/>
    </w:rPr>
  </w:style>
  <w:style w:type="paragraph" w:customStyle="1" w:styleId="Exhibit">
    <w:name w:val="Exhibit"/>
    <w:basedOn w:val="Normal"/>
    <w:next w:val="BodyText"/>
    <w:uiPriority w:val="99"/>
    <w:semiHidden/>
    <w:qFormat/>
    <w:rsid w:val="00FA54EB"/>
    <w:pPr>
      <w:numPr>
        <w:numId w:val="17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Schedule">
    <w:name w:val="Schedule"/>
    <w:basedOn w:val="Normal"/>
    <w:next w:val="BodyText"/>
    <w:uiPriority w:val="99"/>
    <w:semiHidden/>
    <w:qFormat/>
    <w:rsid w:val="00FA54EB"/>
    <w:pPr>
      <w:numPr>
        <w:numId w:val="19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MVDeliveryPhraseNotBold">
    <w:name w:val="MV Delivery Phrase + Not Bold"/>
    <w:basedOn w:val="MVDeliveryPhrase"/>
    <w:uiPriority w:val="99"/>
    <w:semiHidden/>
    <w:qFormat/>
    <w:rsid w:val="004904F9"/>
    <w:pPr>
      <w:spacing w:before="0"/>
    </w:pPr>
    <w:rPr>
      <w:b w:val="0"/>
    </w:rPr>
  </w:style>
  <w:style w:type="paragraph" w:customStyle="1" w:styleId="MVSignoff">
    <w:name w:val="MV Signoff"/>
    <w:basedOn w:val="BodyText"/>
    <w:next w:val="BodyText"/>
    <w:uiPriority w:val="99"/>
    <w:semiHidden/>
    <w:qFormat/>
    <w:rsid w:val="007437CB"/>
    <w:pPr>
      <w:keepNext/>
      <w:spacing w:after="0"/>
    </w:pPr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17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C174C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InstructionText">
    <w:name w:val="Instruction Text"/>
    <w:basedOn w:val="Normal"/>
    <w:link w:val="InstructionTextChar"/>
    <w:semiHidden/>
    <w:rsid w:val="00574ECF"/>
    <w:pPr>
      <w:keepNext/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CCFFCC"/>
      <w:spacing w:before="120" w:after="120"/>
    </w:pPr>
    <w:rPr>
      <w:rFonts w:ascii="Arial" w:hAnsi="Arial"/>
      <w:color w:val="1E75BA" w:themeColor="text2"/>
      <w:sz w:val="18"/>
      <w:lang w:eastAsia="en-US"/>
    </w:rPr>
  </w:style>
  <w:style w:type="numbering" w:styleId="111111">
    <w:name w:val="Outline List 2"/>
    <w:basedOn w:val="NoList"/>
    <w:uiPriority w:val="99"/>
    <w:semiHidden/>
    <w:unhideWhenUsed/>
    <w:rsid w:val="00FA54EB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A54EB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A54EB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A54EB"/>
  </w:style>
  <w:style w:type="paragraph" w:styleId="BlockText">
    <w:name w:val="Block Text"/>
    <w:basedOn w:val="Normal"/>
    <w:uiPriority w:val="99"/>
    <w:semiHidden/>
    <w:unhideWhenUsed/>
    <w:rsid w:val="00FA54EB"/>
    <w:pPr>
      <w:pBdr>
        <w:top w:val="single" w:sz="2" w:space="10" w:color="FCB319" w:themeColor="accent1"/>
        <w:left w:val="single" w:sz="2" w:space="10" w:color="FCB319" w:themeColor="accent1"/>
        <w:bottom w:val="single" w:sz="2" w:space="10" w:color="FCB319" w:themeColor="accent1"/>
        <w:right w:val="single" w:sz="2" w:space="10" w:color="FCB319" w:themeColor="accent1"/>
      </w:pBdr>
      <w:ind w:left="1152" w:right="1152"/>
    </w:pPr>
    <w:rPr>
      <w:i/>
      <w:iCs/>
      <w:color w:val="FCB319" w:themeColor="accen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54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54EB"/>
    <w:rPr>
      <w:rFonts w:ascii="Arial" w:eastAsia="Arial" w:hAnsi="Arial" w:cs="Aria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54E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54E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character" w:styleId="BookTitle">
    <w:name w:val="Book Title"/>
    <w:basedOn w:val="DefaultParagraphFont"/>
    <w:uiPriority w:val="33"/>
    <w:semiHidden/>
    <w:qFormat/>
    <w:rsid w:val="00FA54E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4EB"/>
    <w:pPr>
      <w:spacing w:after="200"/>
    </w:pPr>
    <w:rPr>
      <w:i/>
      <w:iCs/>
      <w:color w:val="1E75B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A54E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table" w:styleId="ColorfulGrid">
    <w:name w:val="Colorful Grid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</w:rPr>
      <w:tblPr/>
      <w:tcPr>
        <w:shd w:val="clear" w:color="auto" w:fill="FDE0A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0A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</w:rPr>
      <w:tblPr/>
      <w:tcPr>
        <w:shd w:val="clear" w:color="auto" w:fill="F99B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9B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</w:rPr>
      <w:tblPr/>
      <w:tcPr>
        <w:shd w:val="clear" w:color="auto" w:fill="8EE6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6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</w:rPr>
      <w:tblPr/>
      <w:tcPr>
        <w:shd w:val="clear" w:color="auto" w:fill="D0E8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8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</w:rPr>
      <w:tblPr/>
      <w:tcPr>
        <w:shd w:val="clear" w:color="auto" w:fill="F8AF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AF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</w:rPr>
      <w:tblPr/>
      <w:tcPr>
        <w:shd w:val="clear" w:color="auto" w:fill="FEF0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9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A130" w:themeFill="accent4" w:themeFillShade="CC"/>
      </w:tcPr>
    </w:tblStylePr>
    <w:tblStylePr w:type="lastRow">
      <w:rPr>
        <w:b/>
        <w:bCs/>
        <w:color w:val="6FA13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B6" w:themeFill="accent3" w:themeFillShade="CC"/>
      </w:tcPr>
    </w:tblStylePr>
    <w:tblStylePr w:type="lastRow">
      <w:rPr>
        <w:b/>
        <w:bCs/>
        <w:color w:val="008F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AF01" w:themeFill="accent6" w:themeFillShade="CC"/>
      </w:tcPr>
    </w:tblStylePr>
    <w:tblStylePr w:type="lastRow">
      <w:rPr>
        <w:b/>
        <w:bCs/>
        <w:color w:val="CAAF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A111B" w:themeFill="accent5" w:themeFillShade="CC"/>
      </w:tcPr>
    </w:tblStylePr>
    <w:tblStylePr w:type="lastRow">
      <w:rPr>
        <w:b/>
        <w:bCs/>
        <w:color w:val="DA11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6F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6F02" w:themeColor="accent1" w:themeShade="99"/>
          <w:insideV w:val="nil"/>
        </w:tcBorders>
        <w:shd w:val="clear" w:color="auto" w:fill="A36F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F02" w:themeFill="accent1" w:themeFillShade="99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D88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085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0852" w:themeColor="accent2" w:themeShade="99"/>
          <w:insideV w:val="nil"/>
        </w:tcBorders>
        <w:shd w:val="clear" w:color="auto" w:fill="8A085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852" w:themeFill="accent2" w:themeFillShade="99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782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BC640" w:themeColor="accent4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9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88" w:themeColor="accent3" w:themeShade="99"/>
          <w:insideV w:val="nil"/>
        </w:tcBorders>
        <w:shd w:val="clear" w:color="auto" w:fill="006B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88" w:themeFill="accent3" w:themeFillShade="99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3E4" w:themeColor="accent3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7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7824" w:themeColor="accent4" w:themeShade="99"/>
          <w:insideV w:val="nil"/>
        </w:tcBorders>
        <w:shd w:val="clear" w:color="auto" w:fill="537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7824" w:themeFill="accent4" w:themeFillShade="99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C4E2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DB03" w:themeColor="accent6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40D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40D14" w:themeColor="accent5" w:themeShade="99"/>
          <w:insideV w:val="nil"/>
        </w:tcBorders>
        <w:shd w:val="clear" w:color="auto" w:fill="A40D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0D14" w:themeFill="accent5" w:themeFillShade="99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79C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3942" w:themeColor="accent5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3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301" w:themeColor="accent6" w:themeShade="99"/>
          <w:insideV w:val="nil"/>
        </w:tcBorders>
        <w:shd w:val="clear" w:color="auto" w:fill="9883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301" w:themeFill="accent6" w:themeFillShade="99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EC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6"/>
    <w:semiHidden/>
    <w:rsid w:val="00FA54EB"/>
    <w:rPr>
      <w:rFonts w:ascii="Arial" w:eastAsia="Arial" w:hAnsi="Arial" w:cs="Arial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C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C8A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074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0A6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64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96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0B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D101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D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4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A54E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54EB"/>
    <w:rPr>
      <w:rFonts w:ascii="Segoe UI" w:eastAsia="Arial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574ECF"/>
    <w:pPr>
      <w:tabs>
        <w:tab w:val="left" w:pos="425"/>
      </w:tabs>
      <w:spacing w:after="120"/>
    </w:pPr>
    <w:rPr>
      <w:noProof/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4ECF"/>
    <w:rPr>
      <w:rFonts w:eastAsiaTheme="minorEastAsia"/>
      <w:noProof/>
      <w:sz w:val="20"/>
      <w:lang w:eastAsia="ja-JP"/>
    </w:rPr>
  </w:style>
  <w:style w:type="character" w:styleId="Emphasis">
    <w:name w:val="Emphasis"/>
    <w:basedOn w:val="DefaultParagraphFont"/>
    <w:uiPriority w:val="20"/>
    <w:semiHidden/>
    <w:qFormat/>
    <w:rsid w:val="00FA54E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54E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4E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A54EB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4EB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6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0A2" w:themeColor="accent1" w:themeTint="66"/>
        <w:left w:val="single" w:sz="4" w:space="0" w:color="FDE0A2" w:themeColor="accent1" w:themeTint="66"/>
        <w:bottom w:val="single" w:sz="4" w:space="0" w:color="FDE0A2" w:themeColor="accent1" w:themeTint="66"/>
        <w:right w:val="single" w:sz="4" w:space="0" w:color="FDE0A2" w:themeColor="accent1" w:themeTint="66"/>
        <w:insideH w:val="single" w:sz="4" w:space="0" w:color="FDE0A2" w:themeColor="accent1" w:themeTint="66"/>
        <w:insideV w:val="single" w:sz="4" w:space="0" w:color="FDE0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99BD0" w:themeColor="accent2" w:themeTint="66"/>
        <w:left w:val="single" w:sz="4" w:space="0" w:color="F99BD0" w:themeColor="accent2" w:themeTint="66"/>
        <w:bottom w:val="single" w:sz="4" w:space="0" w:color="F99BD0" w:themeColor="accent2" w:themeTint="66"/>
        <w:right w:val="single" w:sz="4" w:space="0" w:color="F99BD0" w:themeColor="accent2" w:themeTint="66"/>
        <w:insideH w:val="single" w:sz="4" w:space="0" w:color="F99BD0" w:themeColor="accent2" w:themeTint="66"/>
        <w:insideV w:val="single" w:sz="4" w:space="0" w:color="F99B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EE6FF" w:themeColor="accent3" w:themeTint="66"/>
        <w:left w:val="single" w:sz="4" w:space="0" w:color="8EE6FF" w:themeColor="accent3" w:themeTint="66"/>
        <w:bottom w:val="single" w:sz="4" w:space="0" w:color="8EE6FF" w:themeColor="accent3" w:themeTint="66"/>
        <w:right w:val="single" w:sz="4" w:space="0" w:color="8EE6FF" w:themeColor="accent3" w:themeTint="66"/>
        <w:insideH w:val="single" w:sz="4" w:space="0" w:color="8EE6FF" w:themeColor="accent3" w:themeTint="66"/>
        <w:insideV w:val="single" w:sz="4" w:space="0" w:color="8EE6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D0E8B2" w:themeColor="accent4" w:themeTint="66"/>
        <w:left w:val="single" w:sz="4" w:space="0" w:color="D0E8B2" w:themeColor="accent4" w:themeTint="66"/>
        <w:bottom w:val="single" w:sz="4" w:space="0" w:color="D0E8B2" w:themeColor="accent4" w:themeTint="66"/>
        <w:right w:val="single" w:sz="4" w:space="0" w:color="D0E8B2" w:themeColor="accent4" w:themeTint="66"/>
        <w:insideH w:val="single" w:sz="4" w:space="0" w:color="D0E8B2" w:themeColor="accent4" w:themeTint="66"/>
        <w:insideV w:val="single" w:sz="4" w:space="0" w:color="D0E8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8AFB3" w:themeColor="accent5" w:themeTint="66"/>
        <w:left w:val="single" w:sz="4" w:space="0" w:color="F8AFB3" w:themeColor="accent5" w:themeTint="66"/>
        <w:bottom w:val="single" w:sz="4" w:space="0" w:color="F8AFB3" w:themeColor="accent5" w:themeTint="66"/>
        <w:right w:val="single" w:sz="4" w:space="0" w:color="F8AFB3" w:themeColor="accent5" w:themeTint="66"/>
        <w:insideH w:val="single" w:sz="4" w:space="0" w:color="F8AFB3" w:themeColor="accent5" w:themeTint="66"/>
        <w:insideV w:val="single" w:sz="4" w:space="0" w:color="F8AF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EF09A" w:themeColor="accent6" w:themeTint="66"/>
        <w:left w:val="single" w:sz="4" w:space="0" w:color="FEF09A" w:themeColor="accent6" w:themeTint="66"/>
        <w:bottom w:val="single" w:sz="4" w:space="0" w:color="FEF09A" w:themeColor="accent6" w:themeTint="66"/>
        <w:right w:val="single" w:sz="4" w:space="0" w:color="FEF09A" w:themeColor="accent6" w:themeTint="66"/>
        <w:insideH w:val="single" w:sz="4" w:space="0" w:color="FEF09A" w:themeColor="accent6" w:themeTint="66"/>
        <w:insideV w:val="single" w:sz="4" w:space="0" w:color="FEF09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D074" w:themeColor="accent1" w:themeTint="99"/>
        <w:bottom w:val="single" w:sz="2" w:space="0" w:color="FDD074" w:themeColor="accent1" w:themeTint="99"/>
        <w:insideH w:val="single" w:sz="2" w:space="0" w:color="FDD074" w:themeColor="accent1" w:themeTint="99"/>
        <w:insideV w:val="single" w:sz="2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07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669B9" w:themeColor="accent2" w:themeTint="99"/>
        <w:bottom w:val="single" w:sz="2" w:space="0" w:color="F669B9" w:themeColor="accent2" w:themeTint="99"/>
        <w:insideH w:val="single" w:sz="2" w:space="0" w:color="F669B9" w:themeColor="accent2" w:themeTint="99"/>
        <w:insideV w:val="single" w:sz="2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69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55DAFF" w:themeColor="accent3" w:themeTint="99"/>
        <w:bottom w:val="single" w:sz="2" w:space="0" w:color="55DAFF" w:themeColor="accent3" w:themeTint="99"/>
        <w:insideH w:val="single" w:sz="2" w:space="0" w:color="55DAFF" w:themeColor="accent3" w:themeTint="99"/>
        <w:insideV w:val="single" w:sz="2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DA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B9DC8C" w:themeColor="accent4" w:themeTint="99"/>
        <w:bottom w:val="single" w:sz="2" w:space="0" w:color="B9DC8C" w:themeColor="accent4" w:themeTint="99"/>
        <w:insideH w:val="single" w:sz="2" w:space="0" w:color="B9DC8C" w:themeColor="accent4" w:themeTint="99"/>
        <w:insideV w:val="single" w:sz="2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DC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5878C" w:themeColor="accent5" w:themeTint="99"/>
        <w:bottom w:val="single" w:sz="2" w:space="0" w:color="F5878C" w:themeColor="accent5" w:themeTint="99"/>
        <w:insideH w:val="single" w:sz="2" w:space="0" w:color="F5878C" w:themeColor="accent5" w:themeTint="99"/>
        <w:insideV w:val="single" w:sz="2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7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E967" w:themeColor="accent6" w:themeTint="99"/>
        <w:bottom w:val="single" w:sz="2" w:space="0" w:color="FDE967" w:themeColor="accent6" w:themeTint="99"/>
        <w:insideH w:val="single" w:sz="2" w:space="0" w:color="FDE967" w:themeColor="accent6" w:themeTint="99"/>
        <w:insideV w:val="single" w:sz="2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96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3">
    <w:name w:val="Grid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E0A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99B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8EE6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D0E8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8AF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F09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A54EB"/>
  </w:style>
  <w:style w:type="paragraph" w:styleId="HTMLAddress">
    <w:name w:val="HTML Address"/>
    <w:basedOn w:val="Normal"/>
    <w:link w:val="HTMLAddressChar"/>
    <w:uiPriority w:val="99"/>
    <w:semiHidden/>
    <w:unhideWhenUsed/>
    <w:rsid w:val="00FA54E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54EB"/>
    <w:rPr>
      <w:rFonts w:ascii="Arial" w:eastAsia="Arial" w:hAnsi="Arial" w:cs="Arial"/>
      <w:i/>
      <w:iCs/>
      <w:color w:val="000000" w:themeColor="text1"/>
      <w:sz w:val="20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FA54E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A54E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54E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A54E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A54E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54E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54E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54E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54E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54E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54E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54E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54E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54EB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54E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A54EB"/>
    <w:pPr>
      <w:pBdr>
        <w:top w:val="single" w:sz="4" w:space="10" w:color="FCB319" w:themeColor="accent1"/>
        <w:bottom w:val="single" w:sz="4" w:space="10" w:color="FCB319" w:themeColor="accent1"/>
      </w:pBdr>
      <w:spacing w:before="360" w:after="360"/>
      <w:ind w:left="864" w:right="864"/>
      <w:jc w:val="center"/>
    </w:pPr>
    <w:rPr>
      <w:i/>
      <w:iCs/>
      <w:color w:val="FCB319" w:themeColor="accent1"/>
    </w:rPr>
  </w:style>
  <w:style w:type="character" w:customStyle="1" w:styleId="IntenseQuoteChar">
    <w:name w:val="Intense Quote Char"/>
    <w:basedOn w:val="DefaultParagraphFont"/>
    <w:link w:val="IntenseQuote"/>
    <w:uiPriority w:val="46"/>
    <w:semiHidden/>
    <w:rsid w:val="00FA54EB"/>
    <w:rPr>
      <w:rFonts w:ascii="Arial" w:eastAsia="Arial" w:hAnsi="Arial" w:cs="Arial"/>
      <w:i/>
      <w:iCs/>
      <w:color w:val="FCB319" w:themeColor="accent1"/>
      <w:sz w:val="20"/>
      <w:szCs w:val="28"/>
    </w:rPr>
  </w:style>
  <w:style w:type="table" w:styleId="LightGrid">
    <w:name w:val="Light Grid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1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  <w:shd w:val="clear" w:color="auto" w:fill="FEEBC6" w:themeFill="accent1" w:themeFillTint="3F"/>
      </w:tcPr>
    </w:tblStylePr>
    <w:tblStylePr w:type="band2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1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  <w:shd w:val="clear" w:color="auto" w:fill="FBC1E2" w:themeFill="accent2" w:themeFillTint="3F"/>
      </w:tcPr>
    </w:tblStylePr>
    <w:tblStylePr w:type="band2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1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  <w:shd w:val="clear" w:color="auto" w:fill="B9EFFF" w:themeFill="accent3" w:themeFillTint="3F"/>
      </w:tcPr>
    </w:tblStylePr>
    <w:tblStylePr w:type="band2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1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  <w:shd w:val="clear" w:color="auto" w:fill="E2F1CF" w:themeFill="accent4" w:themeFillTint="3F"/>
      </w:tcPr>
    </w:tblStylePr>
    <w:tblStylePr w:type="band2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1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  <w:shd w:val="clear" w:color="auto" w:fill="FBCDCF" w:themeFill="accent5" w:themeFillTint="3F"/>
      </w:tcPr>
    </w:tblStylePr>
    <w:tblStylePr w:type="band2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1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  <w:shd w:val="clear" w:color="auto" w:fill="FEF5C0" w:themeFill="accent6" w:themeFillTint="3F"/>
      </w:tcPr>
    </w:tblStylePr>
    <w:tblStylePr w:type="band2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54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A54EB"/>
  </w:style>
  <w:style w:type="paragraph" w:styleId="List">
    <w:name w:val="List"/>
    <w:basedOn w:val="Normal"/>
    <w:uiPriority w:val="99"/>
    <w:semiHidden/>
    <w:unhideWhenUsed/>
    <w:rsid w:val="00FA54E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A54E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A54E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A54E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A54EB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574ECF"/>
    <w:pPr>
      <w:numPr>
        <w:numId w:val="31"/>
      </w:numPr>
      <w:spacing w:after="120" w:line="276" w:lineRule="auto"/>
      <w:contextualSpacing/>
    </w:pPr>
  </w:style>
  <w:style w:type="paragraph" w:styleId="ListBullet2">
    <w:name w:val="List Bullet 2"/>
    <w:basedOn w:val="Normal"/>
    <w:uiPriority w:val="6"/>
    <w:qFormat/>
    <w:rsid w:val="00574ECF"/>
    <w:pPr>
      <w:numPr>
        <w:ilvl w:val="1"/>
        <w:numId w:val="31"/>
      </w:numPr>
      <w:spacing w:after="120" w:line="276" w:lineRule="auto"/>
      <w:contextualSpacing/>
    </w:pPr>
  </w:style>
  <w:style w:type="paragraph" w:styleId="ListBullet3">
    <w:name w:val="List Bullet 3"/>
    <w:basedOn w:val="Normal"/>
    <w:uiPriority w:val="99"/>
    <w:semiHidden/>
    <w:unhideWhenUsed/>
    <w:rsid w:val="00FA54EB"/>
    <w:pPr>
      <w:tabs>
        <w:tab w:val="num" w:pos="926"/>
      </w:tabs>
      <w:ind w:left="926" w:hanging="36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A54EB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A54E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54E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54E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54E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54EB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2">
    <w:name w:val="List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bottom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bottom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bottom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bottom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bottom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bottom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3">
    <w:name w:val="List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CB319" w:themeColor="accent1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B319" w:themeColor="accent1"/>
          <w:right w:val="single" w:sz="4" w:space="0" w:color="FCB319" w:themeColor="accent1"/>
        </w:tcBorders>
      </w:tcPr>
    </w:tblStylePr>
    <w:tblStylePr w:type="band1Horz">
      <w:tblPr/>
      <w:tcPr>
        <w:tcBorders>
          <w:top w:val="single" w:sz="4" w:space="0" w:color="FCB319" w:themeColor="accent1"/>
          <w:bottom w:val="single" w:sz="4" w:space="0" w:color="FCB3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B319" w:themeColor="accent1"/>
          <w:left w:val="nil"/>
        </w:tcBorders>
      </w:tcPr>
    </w:tblStylePr>
    <w:tblStylePr w:type="swCell">
      <w:tblPr/>
      <w:tcPr>
        <w:tcBorders>
          <w:top w:val="double" w:sz="4" w:space="0" w:color="FCB3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0E8A" w:themeColor="accent2"/>
          <w:right w:val="single" w:sz="4" w:space="0" w:color="E70E8A" w:themeColor="accent2"/>
        </w:tcBorders>
      </w:tcPr>
    </w:tblStylePr>
    <w:tblStylePr w:type="band1Horz">
      <w:tblPr/>
      <w:tcPr>
        <w:tcBorders>
          <w:top w:val="single" w:sz="4" w:space="0" w:color="E70E8A" w:themeColor="accent2"/>
          <w:bottom w:val="single" w:sz="4" w:space="0" w:color="E70E8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0E8A" w:themeColor="accent2"/>
          <w:left w:val="nil"/>
        </w:tcBorders>
      </w:tcPr>
    </w:tblStylePr>
    <w:tblStylePr w:type="swCell">
      <w:tblPr/>
      <w:tcPr>
        <w:tcBorders>
          <w:top w:val="double" w:sz="4" w:space="0" w:color="E70E8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B3E4" w:themeColor="accent3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3E4" w:themeColor="accent3"/>
          <w:right w:val="single" w:sz="4" w:space="0" w:color="00B3E4" w:themeColor="accent3"/>
        </w:tcBorders>
      </w:tcPr>
    </w:tblStylePr>
    <w:tblStylePr w:type="band1Horz">
      <w:tblPr/>
      <w:tcPr>
        <w:tcBorders>
          <w:top w:val="single" w:sz="4" w:space="0" w:color="00B3E4" w:themeColor="accent3"/>
          <w:bottom w:val="single" w:sz="4" w:space="0" w:color="00B3E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3E4" w:themeColor="accent3"/>
          <w:left w:val="nil"/>
        </w:tcBorders>
      </w:tcPr>
    </w:tblStylePr>
    <w:tblStylePr w:type="swCell">
      <w:tblPr/>
      <w:tcPr>
        <w:tcBorders>
          <w:top w:val="double" w:sz="4" w:space="0" w:color="00B3E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BC640" w:themeColor="accent4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C640" w:themeColor="accent4"/>
          <w:right w:val="single" w:sz="4" w:space="0" w:color="8BC640" w:themeColor="accent4"/>
        </w:tcBorders>
      </w:tcPr>
    </w:tblStylePr>
    <w:tblStylePr w:type="band1Horz">
      <w:tblPr/>
      <w:tcPr>
        <w:tcBorders>
          <w:top w:val="single" w:sz="4" w:space="0" w:color="8BC640" w:themeColor="accent4"/>
          <w:bottom w:val="single" w:sz="4" w:space="0" w:color="8BC6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C640" w:themeColor="accent4"/>
          <w:left w:val="nil"/>
        </w:tcBorders>
      </w:tcPr>
    </w:tblStylePr>
    <w:tblStylePr w:type="swCell">
      <w:tblPr/>
      <w:tcPr>
        <w:tcBorders>
          <w:top w:val="double" w:sz="4" w:space="0" w:color="8BC6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F3942" w:themeColor="accent5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3942" w:themeColor="accent5"/>
          <w:right w:val="single" w:sz="4" w:space="0" w:color="EF3942" w:themeColor="accent5"/>
        </w:tcBorders>
      </w:tcPr>
    </w:tblStylePr>
    <w:tblStylePr w:type="band1Horz">
      <w:tblPr/>
      <w:tcPr>
        <w:tcBorders>
          <w:top w:val="single" w:sz="4" w:space="0" w:color="EF3942" w:themeColor="accent5"/>
          <w:bottom w:val="single" w:sz="4" w:space="0" w:color="EF39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3942" w:themeColor="accent5"/>
          <w:left w:val="nil"/>
        </w:tcBorders>
      </w:tcPr>
    </w:tblStylePr>
    <w:tblStylePr w:type="swCell">
      <w:tblPr/>
      <w:tcPr>
        <w:tcBorders>
          <w:top w:val="double" w:sz="4" w:space="0" w:color="EF39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B03" w:themeColor="accent6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DB03" w:themeColor="accent6"/>
          <w:right w:val="single" w:sz="4" w:space="0" w:color="FDDB03" w:themeColor="accent6"/>
        </w:tcBorders>
      </w:tcPr>
    </w:tblStylePr>
    <w:tblStylePr w:type="band1Horz">
      <w:tblPr/>
      <w:tcPr>
        <w:tcBorders>
          <w:top w:val="single" w:sz="4" w:space="0" w:color="FDDB03" w:themeColor="accent6"/>
          <w:bottom w:val="single" w:sz="4" w:space="0" w:color="FDDB0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DB03" w:themeColor="accent6"/>
          <w:left w:val="nil"/>
        </w:tcBorders>
      </w:tcPr>
    </w:tblStylePr>
    <w:tblStylePr w:type="swCell">
      <w:tblPr/>
      <w:tcPr>
        <w:tcBorders>
          <w:top w:val="double" w:sz="4" w:space="0" w:color="FDDB0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B319" w:themeColor="accent1"/>
        <w:left w:val="single" w:sz="24" w:space="0" w:color="FCB319" w:themeColor="accent1"/>
        <w:bottom w:val="single" w:sz="24" w:space="0" w:color="FCB319" w:themeColor="accent1"/>
        <w:right w:val="single" w:sz="24" w:space="0" w:color="FCB319" w:themeColor="accent1"/>
      </w:tblBorders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0E8A" w:themeColor="accent2"/>
        <w:left w:val="single" w:sz="24" w:space="0" w:color="E70E8A" w:themeColor="accent2"/>
        <w:bottom w:val="single" w:sz="24" w:space="0" w:color="E70E8A" w:themeColor="accent2"/>
        <w:right w:val="single" w:sz="24" w:space="0" w:color="E70E8A" w:themeColor="accent2"/>
      </w:tblBorders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3E4" w:themeColor="accent3"/>
        <w:left w:val="single" w:sz="24" w:space="0" w:color="00B3E4" w:themeColor="accent3"/>
        <w:bottom w:val="single" w:sz="24" w:space="0" w:color="00B3E4" w:themeColor="accent3"/>
        <w:right w:val="single" w:sz="24" w:space="0" w:color="00B3E4" w:themeColor="accent3"/>
      </w:tblBorders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C640" w:themeColor="accent4"/>
        <w:left w:val="single" w:sz="24" w:space="0" w:color="8BC640" w:themeColor="accent4"/>
        <w:bottom w:val="single" w:sz="24" w:space="0" w:color="8BC640" w:themeColor="accent4"/>
        <w:right w:val="single" w:sz="24" w:space="0" w:color="8BC640" w:themeColor="accent4"/>
      </w:tblBorders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3942" w:themeColor="accent5"/>
        <w:left w:val="single" w:sz="24" w:space="0" w:color="EF3942" w:themeColor="accent5"/>
        <w:bottom w:val="single" w:sz="24" w:space="0" w:color="EF3942" w:themeColor="accent5"/>
        <w:right w:val="single" w:sz="24" w:space="0" w:color="EF3942" w:themeColor="accent5"/>
      </w:tblBorders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DB03" w:themeColor="accent6"/>
        <w:left w:val="single" w:sz="24" w:space="0" w:color="FDDB03" w:themeColor="accent6"/>
        <w:bottom w:val="single" w:sz="24" w:space="0" w:color="FDDB03" w:themeColor="accent6"/>
        <w:right w:val="single" w:sz="24" w:space="0" w:color="FDDB03" w:themeColor="accent6"/>
      </w:tblBorders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CB319" w:themeColor="accent1"/>
        <w:bottom w:val="single" w:sz="4" w:space="0" w:color="FCB3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CB3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E70E8A" w:themeColor="accent2"/>
        <w:bottom w:val="single" w:sz="4" w:space="0" w:color="E70E8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70E8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00B3E4" w:themeColor="accent3"/>
        <w:bottom w:val="single" w:sz="4" w:space="0" w:color="00B3E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3E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8BC640" w:themeColor="accent4"/>
        <w:bottom w:val="single" w:sz="4" w:space="0" w:color="8BC6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BC6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EF3942" w:themeColor="accent5"/>
        <w:bottom w:val="single" w:sz="4" w:space="0" w:color="EF39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F39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DB03" w:themeColor="accent6"/>
        <w:bottom w:val="single" w:sz="4" w:space="0" w:color="FDDB0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DB0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B3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B3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B3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B3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0E8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0E8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0E8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0E8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3E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3E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3E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3E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C6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C6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C6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C6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39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39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39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39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DB0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DB0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DB0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DB0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A54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tLeast"/>
    </w:pPr>
    <w:rPr>
      <w:rFonts w:ascii="Consolas" w:eastAsia="Arial" w:hAnsi="Consolas" w:cs="Arial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  <w:insideV w:val="single" w:sz="8" w:space="0" w:color="FCC552" w:themeColor="accent1" w:themeTint="BF"/>
      </w:tblBorders>
    </w:tblPr>
    <w:tcPr>
      <w:shd w:val="clear" w:color="auto" w:fill="FEEB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5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  <w:insideV w:val="single" w:sz="8" w:space="0" w:color="F343A7" w:themeColor="accent2" w:themeTint="BF"/>
      </w:tblBorders>
    </w:tblPr>
    <w:tcPr>
      <w:shd w:val="clear" w:color="auto" w:fill="FBC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43A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  <w:insideV w:val="single" w:sz="8" w:space="0" w:color="2BD1FF" w:themeColor="accent3" w:themeTint="BF"/>
      </w:tblBorders>
    </w:tblPr>
    <w:tcPr>
      <w:shd w:val="clear" w:color="auto" w:fill="B9E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D1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  <w:insideV w:val="single" w:sz="8" w:space="0" w:color="A7D46F" w:themeColor="accent4" w:themeTint="BF"/>
      </w:tblBorders>
    </w:tblPr>
    <w:tcPr>
      <w:shd w:val="clear" w:color="auto" w:fill="E2F1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46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  <w:insideV w:val="single" w:sz="8" w:space="0" w:color="F36A70" w:themeColor="accent5" w:themeTint="BF"/>
      </w:tblBorders>
    </w:tblPr>
    <w:tcPr>
      <w:shd w:val="clear" w:color="auto" w:fill="FBCD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6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  <w:insideV w:val="single" w:sz="8" w:space="0" w:color="FDE342" w:themeColor="accent6" w:themeTint="BF"/>
      </w:tblBorders>
    </w:tblPr>
    <w:tcPr>
      <w:shd w:val="clear" w:color="auto" w:fill="FEF5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E3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cPr>
      <w:shd w:val="clear" w:color="auto" w:fill="FEEB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0" w:themeFill="accent1" w:themeFillTint="33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tcBorders>
          <w:insideH w:val="single" w:sz="6" w:space="0" w:color="FCB319" w:themeColor="accent1"/>
          <w:insideV w:val="single" w:sz="6" w:space="0" w:color="FCB319" w:themeColor="accent1"/>
        </w:tcBorders>
        <w:shd w:val="clear" w:color="auto" w:fill="FDD88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cPr>
      <w:shd w:val="clear" w:color="auto" w:fill="FBC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E7" w:themeFill="accent2" w:themeFillTint="33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tcBorders>
          <w:insideH w:val="single" w:sz="6" w:space="0" w:color="E70E8A" w:themeColor="accent2"/>
          <w:insideV w:val="single" w:sz="6" w:space="0" w:color="E70E8A" w:themeColor="accent2"/>
        </w:tcBorders>
        <w:shd w:val="clear" w:color="auto" w:fill="F782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cPr>
      <w:shd w:val="clear" w:color="auto" w:fill="B9EF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3F9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2FF" w:themeFill="accent3" w:themeFillTint="33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tcBorders>
          <w:insideH w:val="single" w:sz="6" w:space="0" w:color="00B3E4" w:themeColor="accent3"/>
          <w:insideV w:val="single" w:sz="6" w:space="0" w:color="00B3E4" w:themeColor="accent3"/>
        </w:tcBorders>
        <w:shd w:val="clear" w:color="auto" w:fill="72E0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cPr>
      <w:shd w:val="clear" w:color="auto" w:fill="E2F1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3D8" w:themeFill="accent4" w:themeFillTint="33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tcBorders>
          <w:insideH w:val="single" w:sz="6" w:space="0" w:color="8BC640" w:themeColor="accent4"/>
          <w:insideV w:val="single" w:sz="6" w:space="0" w:color="8BC640" w:themeColor="accent4"/>
        </w:tcBorders>
        <w:shd w:val="clear" w:color="auto" w:fill="C4E2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cPr>
      <w:shd w:val="clear" w:color="auto" w:fill="FBCD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7D8" w:themeFill="accent5" w:themeFillTint="33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tcBorders>
          <w:insideH w:val="single" w:sz="6" w:space="0" w:color="EF3942" w:themeColor="accent5"/>
          <w:insideV w:val="single" w:sz="6" w:space="0" w:color="EF3942" w:themeColor="accent5"/>
        </w:tcBorders>
        <w:shd w:val="clear" w:color="auto" w:fill="F79C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cPr>
      <w:shd w:val="clear" w:color="auto" w:fill="FEF5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6" w:themeFillTint="33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tcBorders>
          <w:insideH w:val="single" w:sz="6" w:space="0" w:color="FDDB03" w:themeColor="accent6"/>
          <w:insideV w:val="single" w:sz="6" w:space="0" w:color="FDDB03" w:themeColor="accent6"/>
        </w:tcBorders>
        <w:shd w:val="clear" w:color="auto" w:fill="FEEC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88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88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82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82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0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0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1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2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29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D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9C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9C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B319" w:themeColor="accen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shd w:val="clear" w:color="auto" w:fill="FEEBC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0E8A" w:themeColor="accent2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shd w:val="clear" w:color="auto" w:fill="FBC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3E4" w:themeColor="accent3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shd w:val="clear" w:color="auto" w:fill="B9EF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C640" w:themeColor="accent4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shd w:val="clear" w:color="auto" w:fill="E2F1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3942" w:themeColor="accent5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shd w:val="clear" w:color="auto" w:fill="FBCD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DB03" w:themeColor="accent6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shd w:val="clear" w:color="auto" w:fill="FEF5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B3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B3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B3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0E8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0E8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3E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3E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C6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C6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1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39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39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D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DB0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DB0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1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D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54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54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A54E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A54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54E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A54EB"/>
  </w:style>
  <w:style w:type="table" w:styleId="PlainTable1">
    <w:name w:val="Plain Table 1"/>
    <w:basedOn w:val="TableNormal"/>
    <w:uiPriority w:val="41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A54E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54EB"/>
    <w:rPr>
      <w:rFonts w:ascii="Consolas" w:eastAsia="Arial" w:hAnsi="Consolas" w:cs="Arial"/>
      <w:color w:val="000000" w:themeColor="text1"/>
      <w:sz w:val="21"/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A54E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A54E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FA54E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A54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A54EB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qFormat/>
    <w:rsid w:val="00FA54E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FA54E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A54EB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A54EB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54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54EB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A54EB"/>
  </w:style>
  <w:style w:type="table" w:styleId="TableProfessional">
    <w:name w:val="Table Professional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54EB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A54E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4EB"/>
    <w:rPr>
      <w:color w:val="808080"/>
      <w:shd w:val="clear" w:color="auto" w:fill="E6E6E6"/>
    </w:rPr>
  </w:style>
  <w:style w:type="numbering" w:customStyle="1" w:styleId="Numbering">
    <w:name w:val="Numbering"/>
    <w:uiPriority w:val="99"/>
    <w:rsid w:val="00574ECF"/>
    <w:pPr>
      <w:numPr>
        <w:numId w:val="26"/>
      </w:numPr>
    </w:pPr>
  </w:style>
  <w:style w:type="numbering" w:customStyle="1" w:styleId="ListNumbering">
    <w:name w:val="List Numbering"/>
    <w:uiPriority w:val="99"/>
    <w:rsid w:val="00574ECF"/>
    <w:pPr>
      <w:numPr>
        <w:numId w:val="27"/>
      </w:numPr>
    </w:pPr>
  </w:style>
  <w:style w:type="numbering" w:customStyle="1" w:styleId="ListBullets">
    <w:name w:val="List Bullets"/>
    <w:uiPriority w:val="99"/>
    <w:rsid w:val="00574ECF"/>
    <w:pPr>
      <w:numPr>
        <w:numId w:val="29"/>
      </w:numPr>
    </w:pPr>
  </w:style>
  <w:style w:type="table" w:customStyle="1" w:styleId="BCCTable">
    <w:name w:val="BCC Table"/>
    <w:basedOn w:val="TableNormal"/>
    <w:uiPriority w:val="99"/>
    <w:rsid w:val="00574ECF"/>
    <w:pPr>
      <w:spacing w:after="0" w:line="240" w:lineRule="auto"/>
    </w:pPr>
    <w:rPr>
      <w:rFonts w:eastAsiaTheme="minorEastAsia"/>
      <w:sz w:val="20"/>
      <w:lang w:eastAsia="ja-JP"/>
    </w:rPr>
    <w:tblPr>
      <w:tblBorders>
        <w:bottom w:val="single" w:sz="4" w:space="0" w:color="auto"/>
        <w:insideH w:val="dotted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TitleHeading0">
    <w:name w:val="Title Heading"/>
    <w:basedOn w:val="Heading1"/>
    <w:qFormat/>
    <w:rsid w:val="00574ECF"/>
    <w:rPr>
      <w:sz w:val="48"/>
    </w:rPr>
  </w:style>
  <w:style w:type="character" w:customStyle="1" w:styleId="InstructionTextChar">
    <w:name w:val="Instruction Text Char"/>
    <w:link w:val="InstructionText"/>
    <w:semiHidden/>
    <w:rsid w:val="00574ECF"/>
    <w:rPr>
      <w:rFonts w:ascii="Arial" w:eastAsiaTheme="minorEastAsia" w:hAnsi="Arial"/>
      <w:color w:val="1E75BA" w:themeColor="text2"/>
      <w:sz w:val="18"/>
      <w:shd w:val="clear" w:color="auto" w:fill="CCFFCC"/>
      <w:lang w:eastAsia="en-US"/>
    </w:rPr>
  </w:style>
  <w:style w:type="character" w:customStyle="1" w:styleId="AdaButton">
    <w:name w:val="AdaButton"/>
    <w:basedOn w:val="DefaultParagraphFont"/>
    <w:uiPriority w:val="1"/>
    <w:semiHidden/>
    <w:qFormat/>
    <w:rsid w:val="00574ECF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semiHidden/>
    <w:qFormat/>
    <w:rsid w:val="00574ECF"/>
    <w:rPr>
      <w:b/>
      <w:sz w:val="21"/>
    </w:rPr>
  </w:style>
  <w:style w:type="paragraph" w:customStyle="1" w:styleId="Reference">
    <w:name w:val="Reference"/>
    <w:basedOn w:val="Footer"/>
    <w:semiHidden/>
    <w:qFormat/>
    <w:rsid w:val="00574ECF"/>
    <w:pPr>
      <w:jc w:val="left"/>
    </w:pPr>
    <w:rPr>
      <w:sz w:val="13"/>
    </w:rPr>
  </w:style>
  <w:style w:type="character" w:styleId="Hashtag">
    <w:name w:val="Hashtag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SmartHyperlink">
    <w:name w:val="Smart Hyperlink"/>
    <w:basedOn w:val="DefaultParagraphFont"/>
    <w:uiPriority w:val="99"/>
    <w:semiHidden/>
    <w:unhideWhenUsed/>
    <w:rsid w:val="005C09CC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5C0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yarr\AppData\Roaming\MacroView.Office\Files\Templates\Correspondence\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3401CE0E3104E988EFB02D63F281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08301-5A28-4BCF-8FA1-42F2BFD52644}"/>
      </w:docPartPr>
      <w:docPartBody>
        <w:p w:rsidR="008F15F4" w:rsidRDefault="008F15F4">
          <w:pPr>
            <w:pStyle w:val="A3401CE0E3104E988EFB02D63F281503"/>
          </w:pPr>
          <w:r w:rsidRPr="008B44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71BE44BF34BC4A6D7CB5BAC76C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E283E-BEC0-4A08-B27E-5AADD413EC20}"/>
      </w:docPartPr>
      <w:docPartBody>
        <w:p w:rsidR="008F15F4" w:rsidRDefault="008F15F4">
          <w:pPr>
            <w:pStyle w:val="40F71BE44BF34BC4A6D7CB5BAC76CB4E"/>
          </w:pPr>
          <w:r>
            <w:rPr>
              <w:rStyle w:val="PlaceholderText"/>
            </w:rPr>
            <w:t>Click here to enter Recipient Name</w:t>
          </w:r>
        </w:p>
      </w:docPartBody>
    </w:docPart>
    <w:docPart>
      <w:docPartPr>
        <w:name w:val="2D8BF189B2CC4337981D4975DB64E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6F213-F996-451C-8BC5-CDEF04C952EF}"/>
      </w:docPartPr>
      <w:docPartBody>
        <w:p w:rsidR="008F15F4" w:rsidRDefault="008F15F4">
          <w:pPr>
            <w:pStyle w:val="2D8BF189B2CC4337981D4975DB64E42F"/>
          </w:pPr>
          <w:r>
            <w:rPr>
              <w:rStyle w:val="PlaceholderText"/>
            </w:rPr>
            <w:t>Click here to enter Recipient</w:t>
          </w:r>
          <w:r w:rsidRPr="00D23183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Position</w:t>
          </w:r>
        </w:p>
      </w:docPartBody>
    </w:docPart>
    <w:docPart>
      <w:docPartPr>
        <w:name w:val="D0F20B6ADA0B41D99100FC7051B5C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9AE41-9773-441F-B1E3-DBD880BA78B9}"/>
      </w:docPartPr>
      <w:docPartBody>
        <w:p w:rsidR="008F15F4" w:rsidRDefault="008F15F4">
          <w:pPr>
            <w:pStyle w:val="D0F20B6ADA0B41D99100FC7051B5C7FE"/>
          </w:pPr>
          <w:r w:rsidRPr="00D23183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enter Recipient</w:t>
          </w:r>
          <w:r w:rsidRPr="00D23183">
            <w:rPr>
              <w:rStyle w:val="PlaceholderText"/>
            </w:rPr>
            <w:t xml:space="preserve"> Company</w:t>
          </w:r>
        </w:p>
      </w:docPartBody>
    </w:docPart>
    <w:docPart>
      <w:docPartPr>
        <w:name w:val="08D5DAAFFAA14619A1DA30293ED73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35EF-467F-4C23-B5B7-71B33C59B292}"/>
      </w:docPartPr>
      <w:docPartBody>
        <w:p w:rsidR="008F15F4" w:rsidRDefault="008F15F4">
          <w:pPr>
            <w:pStyle w:val="08D5DAAFFAA14619A1DA30293ED73BD2"/>
          </w:pPr>
          <w:r w:rsidRPr="00D23183">
            <w:rPr>
              <w:rStyle w:val="PlaceholderText"/>
            </w:rPr>
            <w:t>Click here to enter Recipient Address</w:t>
          </w:r>
        </w:p>
      </w:docPartBody>
    </w:docPart>
    <w:docPart>
      <w:docPartPr>
        <w:name w:val="3664B16D82224F4BA2F3053CC638C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86D24-2DD7-4017-B9A9-8DE217C97823}"/>
      </w:docPartPr>
      <w:docPartBody>
        <w:p w:rsidR="008F15F4" w:rsidRDefault="008F15F4">
          <w:pPr>
            <w:pStyle w:val="3664B16D82224F4BA2F3053CC638C85F"/>
          </w:pPr>
          <w:r w:rsidRPr="00D23183">
            <w:rPr>
              <w:rStyle w:val="PlaceholderText"/>
            </w:rPr>
            <w:t>Choose Salutation Prefix</w:t>
          </w:r>
        </w:p>
      </w:docPartBody>
    </w:docPart>
    <w:docPart>
      <w:docPartPr>
        <w:name w:val="39C5426338EC48FC887ABE1256948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86C6A-5AEF-4B48-9138-34134D64DF14}"/>
      </w:docPartPr>
      <w:docPartBody>
        <w:p w:rsidR="008F15F4" w:rsidRDefault="008F15F4">
          <w:pPr>
            <w:pStyle w:val="39C5426338EC48FC887ABE125694879E"/>
          </w:pPr>
          <w:r w:rsidRPr="00D23183">
            <w:rPr>
              <w:rStyle w:val="PlaceholderText"/>
            </w:rPr>
            <w:t>Click here to enter Salutation</w:t>
          </w:r>
        </w:p>
      </w:docPartBody>
    </w:docPart>
    <w:docPart>
      <w:docPartPr>
        <w:name w:val="2FD62B95FE4A4670AE6D8A4FC65CD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3CBFA-851F-4D20-9E5C-0C87DA6C9266}"/>
      </w:docPartPr>
      <w:docPartBody>
        <w:p w:rsidR="008F15F4" w:rsidRDefault="008F15F4">
          <w:pPr>
            <w:pStyle w:val="2FD62B95FE4A4670AE6D8A4FC65CDB16"/>
          </w:pPr>
          <w:r w:rsidRPr="00C95C3A">
            <w:rPr>
              <w:rStyle w:val="PlaceholderText"/>
            </w:rPr>
            <w:t>Click here to enter Subject</w:t>
          </w:r>
        </w:p>
      </w:docPartBody>
    </w:docPart>
    <w:docPart>
      <w:docPartPr>
        <w:name w:val="285045D76A7E425C8300F8E70E4B2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3C1E3-A53D-40DC-876D-00E5C1E2199A}"/>
      </w:docPartPr>
      <w:docPartBody>
        <w:p w:rsidR="008F15F4" w:rsidRDefault="008F15F4">
          <w:pPr>
            <w:pStyle w:val="285045D76A7E425C8300F8E70E4B248C"/>
          </w:pPr>
          <w:r>
            <w:rPr>
              <w:rStyle w:val="PlaceholderText"/>
            </w:rPr>
            <w:t>Choose Signoff</w:t>
          </w:r>
        </w:p>
      </w:docPartBody>
    </w:docPart>
    <w:docPart>
      <w:docPartPr>
        <w:name w:val="CD0E8DC0EE8146C595EA835253738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70F47-5FD3-4A0A-ABE9-0163109B9BF7}"/>
      </w:docPartPr>
      <w:docPartBody>
        <w:p w:rsidR="008F15F4" w:rsidRDefault="008F15F4">
          <w:pPr>
            <w:pStyle w:val="CD0E8DC0EE8146C595EA835253738D13"/>
          </w:pPr>
          <w:r w:rsidRPr="00E15500">
            <w:rPr>
              <w:rStyle w:val="PlaceholderText"/>
            </w:rPr>
            <w:t>Click here to enter text.</w:t>
          </w:r>
        </w:p>
      </w:docPartBody>
    </w:docPart>
    <w:docPart>
      <w:docPartPr>
        <w:name w:val="BDAAA459358B4B69A3B7E912CD0E8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1CF32-D698-4375-82CF-5835A284719E}"/>
      </w:docPartPr>
      <w:docPartBody>
        <w:p w:rsidR="008F15F4" w:rsidRDefault="008F15F4">
          <w:pPr>
            <w:pStyle w:val="BDAAA459358B4B69A3B7E912CD0E88C1"/>
          </w:pPr>
          <w:r>
            <w:rPr>
              <w:rStyle w:val="PlaceholderText"/>
            </w:rPr>
            <w:t>Click here to enter Sender1 Name</w:t>
          </w:r>
        </w:p>
      </w:docPartBody>
    </w:docPart>
    <w:docPart>
      <w:docPartPr>
        <w:name w:val="6DB354FBE34649D98DC8DF94A68F6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D5523-C0DF-4A06-81E6-D7AD47E04C07}"/>
      </w:docPartPr>
      <w:docPartBody>
        <w:p w:rsidR="008F15F4" w:rsidRDefault="008F15F4">
          <w:pPr>
            <w:pStyle w:val="6DB354FBE34649D98DC8DF94A68F62DF"/>
          </w:pPr>
          <w:r>
            <w:rPr>
              <w:rStyle w:val="PlaceholderText"/>
            </w:rPr>
            <w:t>Click here to enter Sender1 Title</w:t>
          </w:r>
        </w:p>
      </w:docPartBody>
    </w:docPart>
    <w:docPart>
      <w:docPartPr>
        <w:name w:val="5DBDEA5EADF24E78971EE6FF6E249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46005-F09A-4A40-A507-E7436286DC98}"/>
      </w:docPartPr>
      <w:docPartBody>
        <w:p w:rsidR="008F15F4" w:rsidRDefault="008F15F4">
          <w:pPr>
            <w:pStyle w:val="5DBDEA5EADF24E78971EE6FF6E2497F5"/>
          </w:pPr>
          <w:r w:rsidRPr="00976B61">
            <w:rPr>
              <w:rStyle w:val="PlaceholderText"/>
            </w:rPr>
            <w:t>Our Ref</w:t>
          </w:r>
        </w:p>
      </w:docPartBody>
    </w:docPart>
    <w:docPart>
      <w:docPartPr>
        <w:name w:val="8107C143BBF243999EDDAAE1D85C6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8F344-F4FA-4EA2-8023-A961EEA440D0}"/>
      </w:docPartPr>
      <w:docPartBody>
        <w:p w:rsidR="008F15F4" w:rsidRDefault="008F15F4">
          <w:pPr>
            <w:pStyle w:val="8107C143BBF243999EDDAAE1D85C63B3"/>
          </w:pPr>
          <w:r w:rsidRPr="00976B61">
            <w:rPr>
              <w:rStyle w:val="PlaceholderText"/>
            </w:rPr>
            <w:t>Click here to 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F4"/>
    <w:rsid w:val="008F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00B050"/>
    </w:rPr>
  </w:style>
  <w:style w:type="paragraph" w:customStyle="1" w:styleId="A3401CE0E3104E988EFB02D63F281503">
    <w:name w:val="A3401CE0E3104E988EFB02D63F281503"/>
  </w:style>
  <w:style w:type="paragraph" w:customStyle="1" w:styleId="40F71BE44BF34BC4A6D7CB5BAC76CB4E">
    <w:name w:val="40F71BE44BF34BC4A6D7CB5BAC76CB4E"/>
  </w:style>
  <w:style w:type="paragraph" w:customStyle="1" w:styleId="2D8BF189B2CC4337981D4975DB64E42F">
    <w:name w:val="2D8BF189B2CC4337981D4975DB64E42F"/>
  </w:style>
  <w:style w:type="paragraph" w:customStyle="1" w:styleId="D0F20B6ADA0B41D99100FC7051B5C7FE">
    <w:name w:val="D0F20B6ADA0B41D99100FC7051B5C7FE"/>
  </w:style>
  <w:style w:type="paragraph" w:customStyle="1" w:styleId="08D5DAAFFAA14619A1DA30293ED73BD2">
    <w:name w:val="08D5DAAFFAA14619A1DA30293ED73BD2"/>
  </w:style>
  <w:style w:type="paragraph" w:customStyle="1" w:styleId="7E2509844655463A8A13F653D6894D0E">
    <w:name w:val="7E2509844655463A8A13F653D6894D0E"/>
  </w:style>
  <w:style w:type="paragraph" w:customStyle="1" w:styleId="553C6A9340A545148C49FCC65F9A9FC6">
    <w:name w:val="553C6A9340A545148C49FCC65F9A9FC6"/>
  </w:style>
  <w:style w:type="paragraph" w:customStyle="1" w:styleId="3664B16D82224F4BA2F3053CC638C85F">
    <w:name w:val="3664B16D82224F4BA2F3053CC638C85F"/>
  </w:style>
  <w:style w:type="paragraph" w:customStyle="1" w:styleId="39C5426338EC48FC887ABE125694879E">
    <w:name w:val="39C5426338EC48FC887ABE125694879E"/>
  </w:style>
  <w:style w:type="paragraph" w:customStyle="1" w:styleId="2FD62B95FE4A4670AE6D8A4FC65CDB16">
    <w:name w:val="2FD62B95FE4A4670AE6D8A4FC65CDB16"/>
  </w:style>
  <w:style w:type="paragraph" w:customStyle="1" w:styleId="8198B34F02774FFF83739141A88EDBD4">
    <w:name w:val="8198B34F02774FFF83739141A88EDBD4"/>
  </w:style>
  <w:style w:type="paragraph" w:customStyle="1" w:styleId="7726E1D44C0A428FAC8375038C5A4371">
    <w:name w:val="7726E1D44C0A428FAC8375038C5A4371"/>
  </w:style>
  <w:style w:type="paragraph" w:customStyle="1" w:styleId="A402A0DC9F5C41CEBB873FDBB1C4BDC3">
    <w:name w:val="A402A0DC9F5C41CEBB873FDBB1C4BDC3"/>
  </w:style>
  <w:style w:type="paragraph" w:customStyle="1" w:styleId="A54B17F239FF4C63AA55061DD99CBCD0">
    <w:name w:val="A54B17F239FF4C63AA55061DD99CBCD0"/>
  </w:style>
  <w:style w:type="paragraph" w:styleId="BodyText">
    <w:name w:val="Body Text"/>
    <w:basedOn w:val="Normal"/>
    <w:link w:val="BodyTextChar"/>
    <w:qFormat/>
    <w:pPr>
      <w:spacing w:after="120" w:line="276" w:lineRule="auto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rPr>
      <w:lang w:eastAsia="ja-JP"/>
    </w:rPr>
  </w:style>
  <w:style w:type="paragraph" w:customStyle="1" w:styleId="8E4110B8777248B7B2AB9116C9AAFEA8">
    <w:name w:val="8E4110B8777248B7B2AB9116C9AAFEA8"/>
  </w:style>
  <w:style w:type="paragraph" w:customStyle="1" w:styleId="6F9B7CCB5EA94306AD1DE455CEE34508">
    <w:name w:val="6F9B7CCB5EA94306AD1DE455CEE34508"/>
  </w:style>
  <w:style w:type="paragraph" w:customStyle="1" w:styleId="E35FFEEE3B344E0C86B2D572E3ACE6D0">
    <w:name w:val="E35FFEEE3B344E0C86B2D572E3ACE6D0"/>
  </w:style>
  <w:style w:type="paragraph" w:customStyle="1" w:styleId="5945E415732D454B9EAC7745BCE98908">
    <w:name w:val="5945E415732D454B9EAC7745BCE98908"/>
  </w:style>
  <w:style w:type="paragraph" w:customStyle="1" w:styleId="3A3471FF23FA4B3FAAEC6EEA34A45A9D">
    <w:name w:val="3A3471FF23FA4B3FAAEC6EEA34A45A9D"/>
  </w:style>
  <w:style w:type="paragraph" w:customStyle="1" w:styleId="285045D76A7E425C8300F8E70E4B248C">
    <w:name w:val="285045D76A7E425C8300F8E70E4B248C"/>
  </w:style>
  <w:style w:type="paragraph" w:customStyle="1" w:styleId="CD0E8DC0EE8146C595EA835253738D13">
    <w:name w:val="CD0E8DC0EE8146C595EA835253738D13"/>
  </w:style>
  <w:style w:type="paragraph" w:customStyle="1" w:styleId="BDAAA459358B4B69A3B7E912CD0E88C1">
    <w:name w:val="BDAAA459358B4B69A3B7E912CD0E88C1"/>
  </w:style>
  <w:style w:type="paragraph" w:customStyle="1" w:styleId="6DB354FBE34649D98DC8DF94A68F62DF">
    <w:name w:val="6DB354FBE34649D98DC8DF94A68F62DF"/>
  </w:style>
  <w:style w:type="paragraph" w:customStyle="1" w:styleId="53D4566E005844CE82D5C00DAC9F7702">
    <w:name w:val="53D4566E005844CE82D5C00DAC9F7702"/>
  </w:style>
  <w:style w:type="paragraph" w:customStyle="1" w:styleId="A9578300B6B94CE6B07512B6D83D204E">
    <w:name w:val="A9578300B6B94CE6B07512B6D83D204E"/>
  </w:style>
  <w:style w:type="paragraph" w:customStyle="1" w:styleId="A922DC3BD0934E8E8752C7EEE5E41C6F">
    <w:name w:val="A922DC3BD0934E8E8752C7EEE5E41C6F"/>
  </w:style>
  <w:style w:type="paragraph" w:customStyle="1" w:styleId="0F47F5474CE04258BF0D2FFDB458F416">
    <w:name w:val="0F47F5474CE04258BF0D2FFDB458F416"/>
  </w:style>
  <w:style w:type="paragraph" w:customStyle="1" w:styleId="BC5838B1C5434B2F9601046B756396F7">
    <w:name w:val="BC5838B1C5434B2F9601046B756396F7"/>
  </w:style>
  <w:style w:type="paragraph" w:customStyle="1" w:styleId="DBACA80657E94806B8E436A1E3C4B5E8">
    <w:name w:val="DBACA80657E94806B8E436A1E3C4B5E8"/>
  </w:style>
  <w:style w:type="paragraph" w:customStyle="1" w:styleId="5DBDEA5EADF24E78971EE6FF6E2497F5">
    <w:name w:val="5DBDEA5EADF24E78971EE6FF6E2497F5"/>
  </w:style>
  <w:style w:type="paragraph" w:customStyle="1" w:styleId="8107C143BBF243999EDDAAE1D85C63B3">
    <w:name w:val="8107C143BBF243999EDDAAE1D85C63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CC">
      <a:dk1>
        <a:srgbClr val="000000"/>
      </a:dk1>
      <a:lt1>
        <a:srgbClr val="FFFFFF"/>
      </a:lt1>
      <a:dk2>
        <a:srgbClr val="1E75BA"/>
      </a:dk2>
      <a:lt2>
        <a:srgbClr val="A0A09A"/>
      </a:lt2>
      <a:accent1>
        <a:srgbClr val="FCB319"/>
      </a:accent1>
      <a:accent2>
        <a:srgbClr val="E70E8A"/>
      </a:accent2>
      <a:accent3>
        <a:srgbClr val="00B3E4"/>
      </a:accent3>
      <a:accent4>
        <a:srgbClr val="8BC640"/>
      </a:accent4>
      <a:accent5>
        <a:srgbClr val="EF3942"/>
      </a:accent5>
      <a:accent6>
        <a:srgbClr val="FDDB03"/>
      </a:accent6>
      <a:hlink>
        <a:srgbClr val="0070C0"/>
      </a:hlink>
      <a:folHlink>
        <a:srgbClr val="002060"/>
      </a:folHlink>
    </a:clrScheme>
    <a:fontScheme name="BC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chemeClr val="accent1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me1" id="{F5BCFE7A-5F7F-4EF2-BF9A-1A0615A44841}" vid="{87BB3A6A-82C7-408E-8C2B-6D9D1D05E0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q 1 : O f f i c e   x m l n s : q 1 = " h t t p : / / s c h e m a s . m a c r o v i e w . c o m . a u / o f f i c e " >  
     < q 1 : C C D e l i v e r y I t e m s >  
         < q 1 : s t r i n g > B y   e m a i l < / q 1 : s t r i n g >  
         < q 1 : s t r i n g > B y   f a c s i m i l e < / q 1 : s t r i n g >  
         < q 1 : s t r i n g > B y   o t h e r < / q 1 : s t r i n g >  
     < / q 1 : C C D e l i v e r y I t e m s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e f a u l t S i g n o f f > Y o u r s   f a i t h f u l l y < / q 1 : D e f a u l t S i g n o f f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    < q 1 : D x A d d r e s s > D X   8 1 1 7   B l a c k t o w n < / q 1 : D x A d d r e s s >  
     < q 1 : E m a i l > c o u n c i l @ b l a c k t o w n . n s w . g o v . a u < / q 1 : E m a i l >  
     < q 1 : E m a i l S i g n a t u r e >  
         < q 1 : N a m e > B l a c k t o w n   C i t y   C o u n c i l < / q 1 : N a m e >  
         < q 1 : B u i l d i n g B l o c k N a m e > B l a c k t o w n   C i t y   C o u n c i l < / q 1 : B u i l d i n g B l o c k N a m e >  
         < q 1 : T e x t T e m p l a t e > T e x t T e m p l a t e . t x t < / q 1 : T e x t T e m p l a t e >  
     < / q 1 : E m a i l S i g n a t u r e >  
     < q 1 : E x c l u d e d T e m p l a t e s >  
         < q 1 : s t r i n g > B l a n k   D o c u m e n t < / q 1 : s t r i n g >  
     < / q 1 : E x c l u d e d T e m p l a t e s >  
     < q 1 : F a c e b o o k U r l > h t t p s : / / f a c e b o o k . c o m / B l a c k t o w n C i t y C o u n c i l < / q 1 : F a c e b o o k U r l >  
     < q 1 : I n s t a g r a m U r l > h t t p s : / / w w w . i n s t a g r a m . c o m / B l a c k t o w n C i t y C o u n c i l < / q 1 : I n s t a g r a m U r l >  
     < q 1 : L e g a l N o t i c e I t e m s >  
         < q 1 : s t r i n g > P e r s o n a l < / q 1 : s t r i n g >  
         < q 1 : s t r i n g > P r i v a t e   a n d   c o n f i d e n t i a l < / q 1 : s t r i n g >  
         < q 1 : s t r i n g > P r i v i l e g e d < / q 1 : s t r i n g >  
         < q 1 : s t r i n g > P r i v i l e g e d   a n d   c o n f i d e n t i a l < / q 1 : s t r i n g >  
         < q 1 : s t r i n g > S u b j e c t   t o   l e g a l   p r o f e s s i o n a l   p r i v i l e g e < / q 1 : s t r i n g >  
         < q 1 : s t r i n g > W i t h o u t   p r e j u d i c e < / q 1 : s t r i n g >  
     < / q 1 : L e g a l N o t i c e I t e m s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> 1 0 0 < / q 1 : H e i g h t >  
         < q 1 : N a m e > B l a c k t o w n   C i t y   C o u n c i l   P o r t r a i t . p n g < / q 1 : N a m e >  
     < / q 1 : L o g o >  
     < q 1 : L o n g D a t e F o r m a t > d   M M M M   y y y y < / q 1 : L o n g D a t e F o r m a t >  
     < q 1 : N a m e > B l a c k t o w n   C i t y   C o u n c i l < / q 1 : N a m e >  
     < q 1 : P a p e r S i z e > P a p e r 1 0 x 1 4 < / q 1 : P a p e r S i z e >  
     < q 1 : P h o n e N u m b e r > 9 8 3 9   6 0 0 0 < / q 1 : P h o n e N u m b e r >  
     < q 1 : P o s t a l A d d r e s s >  
         < q 1 : A d d r e s s 1 > P O   B o x   6 3 < / q 1 : A d d r e s s 1 >  
         < q 1 : C i t y > B l a c k t o w n < / q 1 : C i t y >  
         < q 1 : C o u n t r y > A u s t r a l i a < / q 1 : C o u n t r y >  
         < q 1 : M u l t i L i n e > P O   B o x   6 3  
 B l a c k t o w n     N S W     2 1 4 8  
 A u s t r a l i a < / q 1 : M u l t i L i n e >  
         < q 1 : P o s t a l C o d e > 2 1 4 8 < / q 1 : P o s t a l C o d e >  
         < q 1 : S i n g l e L i n e > P O   B o x   6 3 ,   B l a c k t o w n   N S W   2 1 4 8 ,   A u s t r a l i a < / q 1 : S i n g l e L i n e >  
         < q 1 : S t a t e > N S W < / q 1 : S t a t e >  
     < / q 1 : P o s t a l A d d r e s s >  
     < q 1 : P r i m a r y P a g e F o o t e r B u i l d i n g B l o c k > B l a c k t o w n   C i t y   C o u n c i l < / q 1 : P r i m a r y P a g e F o o t e r B u i l d i n g B l o c k >  
     < q 1 : P r i m a r y P a g e H e a d e r B u i l d i n g B l o c k > B l a c k t o w n   C i t y   C o u n c i l < / q 1 : P r i m a r y P a g e H e a d e r B u i l d i n g B l o c k >  
     < q 1 : P r i v a c y I t e m s >  
         < q 1 : s t r i n g > C o m m e r c i a l   i n   c o n f i d e n c e < / q 1 : s t r i n g >  
         < q 1 : s t r i n g > P r i v a t e   a n d   c o n f i d e n t i a l < / q 1 : s t r i n g >  
     < / q 1 : P r i v a c y I t e m s >  
     < q 1 : R e c i p i e n t D e l i v e r y I t e m s >  
         < q 1 : s t r i n g > B y   c e r t i f i e d   m a i l < / q 1 : s t r i n g >  
         < q 1 : s t r i n g > B y   c o u r i e r < / q 1 : s t r i n g >  
         < q 1 : s t r i n g > B y   e m a i l < / q 1 : s t r i n g >  
         < q 1 : s t r i n g > B y   e x p r e s s   p o s t < / q 1 : s t r i n g >  
         < q 1 : s t r i n g > B y   f a c s i m i l e < / q 1 : s t r i n g >  
         < q 1 : s t r i n g > B y   h a n d < / q 1 : s t r i n g >  
         < q 1 : s t r i n g > B y   r e g i s t e r e d   m a i l < / q 1 : s t r i n g >  
     < / q 1 : R e c i p i e n t D e l i v e r y I t e m s >  
     < q 1 : S a l u t a t i o n I t e m s >  
         < q 1 : s t r i n g > D r < / q 1 : s t r i n g >  
         < q 1 : s t r i n g > M i s s < / q 1 : s t r i n g >  
         < q 1 : s t r i n g > M r < / q 1 : s t r i n g >  
         < q 1 : s t r i n g > M r s < / q 1 : s t r i n g >  
         < q 1 : s t r i n g > M s < / q 1 : s t r i n g >  
         < q 1 : s t r i n g > P r o f < / q 1 : s t r i n g >  
         < q 1 : s t r i n g > S i r   o r   M a d a m < / q 1 : s t r i n g >  
     < / q 1 : S a l u t a t i o n I t e m s >  
     < q 1 : S i g n o f f I t e m s >  
         < q 1 : s t r i n g > Y o u r s   f a i t h f u l l y < / q 1 : s t r i n g >  
         < q 1 : s t r i n g > Y o u r s   s i n c e r e l y < / q 1 : s t r i n g >  
     < / q 1 : S i g n o f f I t e m s >  
     < q 1 : S t r e e t A d d r e s s >  
         < q 1 : A d d r e s s 1 > 6 2   F l u s h c o m b e   R o a d < / q 1 : A d d r e s s 1 >  
         < q 1 : C i t y > B l a c k t o w n < / q 1 : C i t y >  
         < q 1 : C o u n t r y > A u s t r a l i a < / q 1 : C o u n t r y >  
         < q 1 : M u l t i L i n e > 6 2   F l u s h c o m b e   R o a d  
 B l a c k t o w n     N S W     2 1 4 8  
 A u s t r a l i a < / q 1 : M u l t i L i n e >  
         < q 1 : P o s t a l C o d e > 2 1 4 8 < / q 1 : P o s t a l C o d e >  
         < q 1 : S i n g l e L i n e > 6 2   F l u s h c o m b e   R o a d ,   B l a c k t o w n   N S W   2 1 4 8 ,   A u s t r a l i a < / q 1 : S i n g l e L i n e >  
         < q 1 : S t a t e > N S W < / q 1 : S t a t e >  
     < / q 1 : S t r e e t A d d r e s s >  
     < q 1 : T w i t t e r U r l > h t t p s : / / t w i t t e r . c o m / b l a c k t o w n c c < / q 1 : T w i t t e r U r l >  
     < q 1 : W e b s i t e > w w w . b l a c k t o w n . n s w . g o v . a u < / q 1 : W e b s i t e >  
     < q 1 : Y o u t u b e U r l > h t t p s : / / w w w . y o u t u b e . c o m / u s e r / B l a c k t o w n C i t y C o u n c i l < / q 1 : Y o u t u b e U r l >  
 < / q 1 : O f f i c e > 
</file>

<file path=customXml/item2.xml>��< ? x m l   v e r s i o n = " 1 . 0 "   e n c o d i n g = " u t f - 1 6 " ? > < r o o t   x m l n s = " h t t p : / / s c h e m a s . m a c r o v i e w . c o m . a u / a n s w e r f i l e " >  
     < O u r R e f > L E P - 1 9 - 0 0 0 3 < / O u r R e f >  
     < Y o u r R e f / >  
     < D a t e > 2 0 2 0 - 1 2 - 1 1 < / D a t e >  
     < F o l l o w U p D a t e   d 2 p 1 : n i l = " t r u e "   x m l n s : d 2 p 1 = " h t t p : / / w w w . w 3 . o r g / 2 0 0 1 / X M L S c h e m a - i n s t a n c e " / >  
     < L e g a l N o t i c e / >  
     < A t t e n t i o n / >  
     < S a l u t a t i o n P r e f i x > M s < / S a l u t a t i o n P r e f i x >  
     < S a l u t a t i o n > G r o s e , < / S a l u t a t i o n >  
     < S u b j e c t > G a t e w a y   S u b m i s s i o n   o f   P l a n n i n g   P r o p o s a l      4 5   H o l l i n s w o r t h   R o a d ,   M a r s d e n   P a r k   L E P - 1 9 - 0 0 0 3 < / S u b j e c t >  
     < S i g n o f f > Y o u r s   f a i t h f u l l y < / S i g n o f f >  
     < E n c l o s u r e > t r u e < / E n c l o s u r e >  
     < R e c i p i e n t s >  
         < C o n t a c t >  
             < A d d r e s s > G P O   B o x   3 9  
 S Y D N E Y   N S W     2 0 0 1 < / A d d r e s s >  
             < A d d r e s s e s / >  
             < A s s i s t a n t / >  
             < C o m p a n y N a m e > D e p a r t m e n t   o f   P l a n n i n g ,   I n d u s t r y   a n d   E n v i r o n m e n t < / C o m p a n y N a m e >  
             < C o u n t r y / >  
             < D e l i v e r y / >  
             < D e p a r t m e n t / >  
             < E m a i l A d d r e s s / >  
             < E x t e n s i o n A t t r i b u t e 3 / >  
             < E x t e n s i o n A t t r i b u t e 4 / >  
             < E x t e r n a l I d / >  
             < F a x N u m b e r / >  
             < F i r s t N a m e / >  
             < F u l l N a m e > M s   J a n e   G r o s e < / F u l l N a m e >  
             < H a s S e c o n d O f f i c e > f a l s e < / H a s S e c o n d O f f i c e >  
             < I n i t i a l s / >  
             < L a s t N a m e / >  
             < P h o n e N u m b e r / >  
             < P o s i t i o n > D i r e c t o r   G e n e r a l   ( W e s t e r n ) < / P o s i t i o n >  
             < P o s t a l A d d r e s s 1 / >  
             < P o s t a l A d d r e s s 2 / >  
             < P o s t a l C i t y / >  
             < P o s t a l C o u n t r y / >  
             < P o s t a l P o s t a l C o d e / >  
             < P o s t a l S t a t e / >  
             < Q u a l i f i c a t i o n s / >  
             < S a l u t a t i o n / >  
             < S t a t e s >  
                 < s t r i n g > A C T < / s t r i n g >  
                 < s t r i n g > N S W < / s t r i n g >  
                 < s t r i n g > N T < / s t r i n g >  
                 < s t r i n g > Q L D < / s t r i n g >  
                 < s t r i n g > S A < / s t r i n g >  
                 < s t r i n g > T A S < / s t r i n g >  
                 < s t r i n g > V I C < / s t r i n g >  
                 < s t r i n g > W A < / s t r i n g >  
             < / S t a t e s >  
             < S t r e e t A d d r e s s 1 / >  
             < S t r e e t A d d r e s s 2 / >  
             < S t r e e t C i t y / >  
             < S t r e e t C o u n t r y / >  
             < S t r e e t P o s t a l C o d e / >  
             < S t r e e t S t a t e / >  
             < T i t l e / >  
             < T i t l e s >  
                 < s t r i n g > D r < / s t r i n g >  
                 < s t r i n g > M i s s < / s t r i n g >  
                 < s t r i n g > M r < / s t r i n g >  
                 < s t r i n g > M r s < / s t r i n g >  
                 < s t r i n g > M s < / s t r i n g >  
                 < s t r i n g > P r o f < / s t r i n g >  
             < / T i t l e s >  
         < / C o n t a c t >  
     < / R e c i p i e n t s >  
     < C C s / >  
     < S e n d e r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 R a c h e l   A g y a r e < / F u l l N a m e >  
         < H a s S e c o n d O f f i c e > f a l s e < / H a s S e c o n d O f f i c e >  
         < I n i t i a l s / >  
         < L a s t N a m e / >  
         < P h o n e N u m b e r / >  
         < P o s i t i o n > S e n i o r   C o o r d i n a t o r   S t r a t e g i c   P l a n n i n g < / P o s i t i o n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>  
     < S e n d e r 2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H a s S e c o n d O f f i c e > f a l s e < / H a s S e c o n d O f f i c e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2 >  
     < O t h e r C o n t a c t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H a s S e c o n d O f f i c e > f a l s e < / H a s S e c o n d O f f i c e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O t h e r C o n t a c t >  
     < L e g a l N o t i c e I t e m s >  
         < s t r i n g > P e r s o n a l < / s t r i n g >  
         < s t r i n g > P r i v a t e   a n d   c o n f i d e n t i a l < / s t r i n g >  
         < s t r i n g > P r i v i l e g e d < / s t r i n g >  
         < s t r i n g > P r i v i l e g e d   a n d   c o n f i d e n t i a l < / s t r i n g >  
         < s t r i n g > S u b j e c t   t o   l e g a l   p r o f e s s i o n a l   p r i v i l e g e < / s t r i n g >  
         < s t r i n g > W i t h o u t   p r e j u d i c e < / s t r i n g >  
     < / L e g a l N o t i c e I t e m s >  
     < R e c i p i e n t D e l i v e r y I t e m s >  
         < s t r i n g > B y   c e r t i f i e d   m a i l < / s t r i n g >  
         < s t r i n g > B y   c o u r i e r < / s t r i n g >  
         < s t r i n g > B y   e m a i l < / s t r i n g >  
         < s t r i n g > B y   e x p r e s s   p o s t < / s t r i n g >  
         < s t r i n g > B y   f a c s i m i l e < / s t r i n g >  
         < s t r i n g > B y   h a n d < / s t r i n g >  
         < s t r i n g > B y   r e g i s t e r e d   m a i l < / s t r i n g >  
     < / R e c i p i e n t D e l i v e r y I t e m s >  
     < S a l u t a t i o n P r e f i x I t e m s >  
         < s t r i n g > D r < / s t r i n g >  
         < s t r i n g > M i s s < / s t r i n g >  
         < s t r i n g > M r < / s t r i n g >  
         < s t r i n g > M r s < / s t r i n g >  
         < s t r i n g > M s < / s t r i n g >  
         < s t r i n g > P r o f < / s t r i n g >  
         < s t r i n g > S i r   o r   M a d a m < / s t r i n g >  
     < / S a l u t a t i o n P r e f i x I t e m s >  
     < S i g n o f f I t e m s >  
         < s t r i n g > Y o u r s   f a i t h f u l l y < / s t r i n g >  
         < s t r i n g > Y o u r s   s i n c e r e l y < / s t r i n g >  
     < / S i g n o f f I t e m s >  
     < C C D e l i v e r y I t e m s >  
         < s t r i n g > B y   e m a i l < / s t r i n g >  
         < s t r i n g > B y   f a c s i m i l e < / s t r i n g >  
         < s t r i n g > B y   o t h e r < / s t r i n g >  
     < / C C D e l i v e r y I t e m s >  
 < / r o o t > 
</file>

<file path=customXml/item3.xml><?xml version="1.0" encoding="utf-8"?>
<q1:DocumentSettings xmlns:q1="http://schemas.macroview.com.au/documentsettings">
  <q1:InitialiseDocumentMethodName>BCC_Initialise</q1:InitialiseDocumentMethodName>
  <q1:NewDocumentMethodName>BCC_NewDocument</q1:NewDocumentMethodName>
  <q1:EditDetailsMethodName>BCC_EditDocument</q1:EditDetailsMethodName>
  <q1:InsertHeaderFooters_Office>true</q1:InsertHeaderFooters_Office>
  <q1:DisplayLetterDialog>true</q1:DisplayLetterDialog>
  <q1:IsCorrespondenceTemplate>true</q1:IsCorrespondenceTemplate>
</q1:DocumentSettings>
</file>

<file path=customXml/item4.xml><?xml version="1.0" encoding="utf-8"?>
<q1:RibbonSettings xmlns:q1="http://schemas.macroview.com.au/ribbonsettings">
  <q1:IsEditDetailsVisible>true</q1:IsEditDetailsVisible>
  <q1:IsToggleHeadersFootersVisible>true</q1:IsToggleHeadersFootersVisible>
</q1:RibbonSettings>
</file>

<file path=customXml/itemProps1.xml><?xml version="1.0" encoding="utf-8"?>
<ds:datastoreItem xmlns:ds="http://schemas.openxmlformats.org/officeDocument/2006/customXml" ds:itemID="{FEDE3BE5-7609-4842-8D31-C9E81F04ED25}">
  <ds:schemaRefs>
    <ds:schemaRef ds:uri="http://schemas.macroview.com.au/office"/>
  </ds:schemaRefs>
</ds:datastoreItem>
</file>

<file path=customXml/itemProps2.xml><?xml version="1.0" encoding="utf-8"?>
<ds:datastoreItem xmlns:ds="http://schemas.openxmlformats.org/officeDocument/2006/customXml" ds:itemID="{A6F955A5-2E0A-40A3-B723-623C021DF025}">
  <ds:schemaRefs>
    <ds:schemaRef ds:uri="http://schemas.macroview.com.au/answerfile"/>
  </ds:schemaRefs>
</ds:datastoreItem>
</file>

<file path=customXml/itemProps3.xml><?xml version="1.0" encoding="utf-8"?>
<ds:datastoreItem xmlns:ds="http://schemas.openxmlformats.org/officeDocument/2006/customXml" ds:itemID="{8F58FE31-A585-4FF2-BF1B-8C1553A81518}">
  <ds:schemaRefs>
    <ds:schemaRef ds:uri="http://schemas.macroview.com.au/documentsettings"/>
  </ds:schemaRefs>
</ds:datastoreItem>
</file>

<file path=customXml/itemProps4.xml><?xml version="1.0" encoding="utf-8"?>
<ds:datastoreItem xmlns:ds="http://schemas.openxmlformats.org/officeDocument/2006/customXml" ds:itemID="{7B3C7DF8-8EDA-43D4-A477-7E361C338E70}">
  <ds:schemaRefs>
    <ds:schemaRef ds:uri="http://schemas.macroview.com.au/ribbonsett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45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Rachel Agyare</dc:creator>
  <cp:keywords/>
  <dc:description/>
  <cp:lastModifiedBy>Agnes Brejzek</cp:lastModifiedBy>
  <cp:revision>9</cp:revision>
  <cp:lastPrinted>2020-09-15T00:51:00Z</cp:lastPrinted>
  <dcterms:created xsi:type="dcterms:W3CDTF">2020-11-10T23:17:00Z</dcterms:created>
  <dcterms:modified xsi:type="dcterms:W3CDTF">2020-12-16T00:49:00Z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Letter</vt:lpwstr>
  </property>
</Properties>
</file>